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34FDA" w:rsidRDefault="00534FDA" w:rsidP="00534FD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REFRISA AIRE, S.A. DE C.V.</w:t>
      </w:r>
    </w:p>
    <w:p w:rsidR="00534FDA" w:rsidRDefault="00534FDA" w:rsidP="00534FDA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34FDA" w:rsidRDefault="00534FDA" w:rsidP="00534FDA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34FDA" w:rsidRDefault="00534FDA" w:rsidP="00534FDA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34FDA" w:rsidP="00534FDA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0479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Componentes y Equipos para Distribución y Sistemas de Acondicionamiento</w:t>
      </w:r>
      <w:r w:rsidR="00A32DE5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534FDA">
        <w:rPr>
          <w:rFonts w:ascii="Times New Roman" w:hAnsi="Times New Roman"/>
          <w:sz w:val="24"/>
          <w:szCs w:val="24"/>
        </w:rPr>
        <w:t>08</w:t>
      </w:r>
      <w:bookmarkStart w:id="0" w:name="_GoBack"/>
      <w:bookmarkEnd w:id="0"/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381" w:rsidRDefault="00483381">
      <w:r>
        <w:separator/>
      </w:r>
    </w:p>
  </w:endnote>
  <w:endnote w:type="continuationSeparator" w:id="0">
    <w:p w:rsidR="00483381" w:rsidRDefault="00483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381" w:rsidRDefault="00483381">
      <w:r>
        <w:separator/>
      </w:r>
    </w:p>
  </w:footnote>
  <w:footnote w:type="continuationSeparator" w:id="0">
    <w:p w:rsidR="00483381" w:rsidRDefault="00483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94D1C6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2025-10-08T21:03:00Z</dcterms:created>
  <dcterms:modified xsi:type="dcterms:W3CDTF">2025-10-08T21:03:00Z</dcterms:modified>
</cp:coreProperties>
</file>