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AB0A1B" w:rsidRDefault="00C71E1F" w:rsidP="00DF3E79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3C2057" w:rsidRDefault="003C2057" w:rsidP="003C2057">
      <w:pPr>
        <w:jc w:val="both"/>
        <w:rPr>
          <w:rFonts w:ascii="Times New Roman" w:hAnsi="Times New Roman"/>
          <w:b/>
          <w:szCs w:val="24"/>
        </w:rPr>
      </w:pPr>
    </w:p>
    <w:p w:rsidR="00A9759D" w:rsidRDefault="00A9759D" w:rsidP="00A9759D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TECNOLOGIA EN LABORATORIOS, S.A. DE C.V.</w:t>
      </w:r>
    </w:p>
    <w:p w:rsidR="00A9759D" w:rsidRDefault="00A9759D" w:rsidP="00A9759D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A9759D" w:rsidRDefault="00A9759D" w:rsidP="00A9759D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A9759D" w:rsidRDefault="00A9759D" w:rsidP="00A9759D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A9759D" w:rsidP="00A9759D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0585 </w:t>
      </w:r>
      <w:r>
        <w:rPr>
          <w:rFonts w:ascii="Times New Roman" w:hAnsi="Times New Roman"/>
          <w:szCs w:val="24"/>
        </w:rPr>
        <w:t xml:space="preserve">con el giro:  </w:t>
      </w:r>
      <w:r>
        <w:rPr>
          <w:rFonts w:ascii="Times New Roman" w:hAnsi="Times New Roman"/>
          <w:b/>
          <w:sz w:val="28"/>
          <w:szCs w:val="24"/>
        </w:rPr>
        <w:t xml:space="preserve">Equipos y Suministros de Laboratorio, de Medición, de Observación y de Pruebas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</w:t>
      </w:r>
      <w:r w:rsidR="00AF2592">
        <w:rPr>
          <w:rFonts w:ascii="Times New Roman" w:hAnsi="Times New Roman"/>
          <w:szCs w:val="24"/>
        </w:rPr>
        <w:t xml:space="preserve">s lineamientos señalados en el </w:t>
      </w:r>
      <w:r w:rsidR="0077142F">
        <w:rPr>
          <w:rFonts w:ascii="Times New Roman" w:hAnsi="Times New Roman"/>
          <w:szCs w:val="24"/>
        </w:rPr>
        <w:t>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664E2C" w:rsidRPr="00664E2C">
        <w:rPr>
          <w:rFonts w:ascii="Times New Roman" w:hAnsi="Times New Roman"/>
          <w:b/>
          <w:szCs w:val="24"/>
        </w:rPr>
        <w:t xml:space="preserve">persona </w:t>
      </w:r>
      <w:r w:rsidR="00A9759D">
        <w:rPr>
          <w:rFonts w:ascii="Times New Roman" w:hAnsi="Times New Roman"/>
          <w:b/>
          <w:szCs w:val="24"/>
        </w:rPr>
        <w:t>moral</w:t>
      </w:r>
      <w:r w:rsidR="00A9759D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A9759D">
        <w:rPr>
          <w:rFonts w:ascii="Times New Roman" w:hAnsi="Times New Roman"/>
          <w:b/>
          <w:bCs/>
          <w:sz w:val="28"/>
          <w:szCs w:val="28"/>
        </w:rPr>
        <w:t>Agosto</w:t>
      </w:r>
      <w:proofErr w:type="gramEnd"/>
      <w:r w:rsidR="005B0647">
        <w:rPr>
          <w:rFonts w:ascii="Times New Roman" w:hAnsi="Times New Roman"/>
          <w:b/>
          <w:bCs/>
          <w:sz w:val="28"/>
          <w:szCs w:val="28"/>
        </w:rPr>
        <w:t xml:space="preserve"> de </w:t>
      </w:r>
      <w:r w:rsidR="009F2325">
        <w:rPr>
          <w:rFonts w:ascii="Times New Roman" w:hAnsi="Times New Roman"/>
          <w:b/>
          <w:bCs/>
          <w:sz w:val="28"/>
          <w:szCs w:val="28"/>
        </w:rPr>
        <w:t>202</w:t>
      </w:r>
      <w:r w:rsidR="00104848">
        <w:rPr>
          <w:rFonts w:ascii="Times New Roman" w:hAnsi="Times New Roman"/>
          <w:b/>
          <w:bCs/>
          <w:sz w:val="28"/>
          <w:szCs w:val="28"/>
        </w:rPr>
        <w:t>7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664E2C" w:rsidRPr="00664E2C">
        <w:rPr>
          <w:rFonts w:ascii="Times New Roman" w:hAnsi="Times New Roman"/>
          <w:b/>
          <w:szCs w:val="24"/>
        </w:rPr>
        <w:t xml:space="preserve">persona </w:t>
      </w:r>
      <w:r w:rsidR="00A9759D">
        <w:rPr>
          <w:rFonts w:ascii="Times New Roman" w:hAnsi="Times New Roman"/>
          <w:b/>
          <w:szCs w:val="24"/>
        </w:rPr>
        <w:t>moral</w:t>
      </w:r>
      <w:r w:rsidR="00A9759D"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657866" w:rsidRDefault="00657866" w:rsidP="00303058">
      <w:pPr>
        <w:rPr>
          <w:rFonts w:ascii="Times New Roman" w:hAnsi="Times New Roman"/>
          <w:szCs w:val="24"/>
        </w:rPr>
      </w:pPr>
    </w:p>
    <w:p w:rsidR="00937F25" w:rsidRDefault="00937F25" w:rsidP="00303058">
      <w:pPr>
        <w:rPr>
          <w:rFonts w:ascii="Times New Roman" w:hAnsi="Times New Roman"/>
          <w:szCs w:val="24"/>
        </w:rPr>
      </w:pPr>
    </w:p>
    <w:p w:rsidR="00937F25" w:rsidRPr="003C67B3" w:rsidRDefault="00937F25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F606A2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6478A3">
        <w:rPr>
          <w:rFonts w:ascii="Times New Roman" w:hAnsi="Times New Roman"/>
          <w:sz w:val="24"/>
          <w:szCs w:val="24"/>
        </w:rPr>
        <w:t>20</w:t>
      </w:r>
      <w:r w:rsidR="00CB78F5">
        <w:rPr>
          <w:rFonts w:ascii="Times New Roman" w:hAnsi="Times New Roman"/>
          <w:sz w:val="24"/>
          <w:szCs w:val="24"/>
        </w:rPr>
        <w:t xml:space="preserve"> de agosto</w:t>
      </w:r>
      <w:r w:rsidR="003221E2">
        <w:rPr>
          <w:rFonts w:ascii="Times New Roman" w:hAnsi="Times New Roman"/>
          <w:sz w:val="24"/>
          <w:szCs w:val="24"/>
        </w:rPr>
        <w:t xml:space="preserve"> de 2026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F51E85" w:rsidRDefault="0088547D" w:rsidP="00F51E85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</w:t>
      </w:r>
      <w:r w:rsidR="00F51E85">
        <w:rPr>
          <w:rFonts w:ascii="Times New Roman" w:hAnsi="Times New Roman"/>
          <w:sz w:val="14"/>
          <w:szCs w:val="24"/>
          <w:lang w:val="es-MX"/>
        </w:rPr>
        <w:t>REVISÓ</w:t>
      </w:r>
      <w:r w:rsidR="00F51E85"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 w:rsidR="00F51E85"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 w:rsidR="00F51E85"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F51E85" w:rsidP="00F51E85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727A" w:rsidRDefault="00F0727A">
      <w:r>
        <w:separator/>
      </w:r>
    </w:p>
  </w:endnote>
  <w:endnote w:type="continuationSeparator" w:id="0">
    <w:p w:rsidR="00F0727A" w:rsidRDefault="00F07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727A" w:rsidRDefault="00F0727A">
      <w:r>
        <w:separator/>
      </w:r>
    </w:p>
  </w:footnote>
  <w:footnote w:type="continuationSeparator" w:id="0">
    <w:p w:rsidR="00F0727A" w:rsidRDefault="00F072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6958"/>
    <w:rsid w:val="00007254"/>
    <w:rsid w:val="00007389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2DA3"/>
    <w:rsid w:val="00013267"/>
    <w:rsid w:val="00013442"/>
    <w:rsid w:val="000135F0"/>
    <w:rsid w:val="00014788"/>
    <w:rsid w:val="00014A5C"/>
    <w:rsid w:val="00014B1E"/>
    <w:rsid w:val="000157BB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54E"/>
    <w:rsid w:val="00020635"/>
    <w:rsid w:val="00020BBE"/>
    <w:rsid w:val="00021353"/>
    <w:rsid w:val="00021472"/>
    <w:rsid w:val="0002152E"/>
    <w:rsid w:val="0002160C"/>
    <w:rsid w:val="00021BB7"/>
    <w:rsid w:val="00021F14"/>
    <w:rsid w:val="0002217F"/>
    <w:rsid w:val="00022406"/>
    <w:rsid w:val="0002246F"/>
    <w:rsid w:val="00022F5A"/>
    <w:rsid w:val="00022FD4"/>
    <w:rsid w:val="000239C4"/>
    <w:rsid w:val="00023D74"/>
    <w:rsid w:val="00023E47"/>
    <w:rsid w:val="00023FE7"/>
    <w:rsid w:val="00024146"/>
    <w:rsid w:val="0002478F"/>
    <w:rsid w:val="00024938"/>
    <w:rsid w:val="00024D0E"/>
    <w:rsid w:val="00024FC3"/>
    <w:rsid w:val="00025220"/>
    <w:rsid w:val="0002546A"/>
    <w:rsid w:val="000255C4"/>
    <w:rsid w:val="000261D1"/>
    <w:rsid w:val="00026391"/>
    <w:rsid w:val="0002684F"/>
    <w:rsid w:val="00026877"/>
    <w:rsid w:val="00027935"/>
    <w:rsid w:val="00027B99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7EE"/>
    <w:rsid w:val="00033BD1"/>
    <w:rsid w:val="000342CC"/>
    <w:rsid w:val="000344A8"/>
    <w:rsid w:val="00034B89"/>
    <w:rsid w:val="00034DFB"/>
    <w:rsid w:val="0003547B"/>
    <w:rsid w:val="0003564E"/>
    <w:rsid w:val="00035B6E"/>
    <w:rsid w:val="00035E1E"/>
    <w:rsid w:val="00036A50"/>
    <w:rsid w:val="00036B35"/>
    <w:rsid w:val="00036B4B"/>
    <w:rsid w:val="00037A97"/>
    <w:rsid w:val="00037E12"/>
    <w:rsid w:val="00040503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129"/>
    <w:rsid w:val="0004429E"/>
    <w:rsid w:val="0004493E"/>
    <w:rsid w:val="000449F5"/>
    <w:rsid w:val="00044AB4"/>
    <w:rsid w:val="00044D10"/>
    <w:rsid w:val="000460BC"/>
    <w:rsid w:val="00046591"/>
    <w:rsid w:val="00046647"/>
    <w:rsid w:val="00046DD0"/>
    <w:rsid w:val="00047086"/>
    <w:rsid w:val="00050C0E"/>
    <w:rsid w:val="00051C86"/>
    <w:rsid w:val="00051DB8"/>
    <w:rsid w:val="00051ED4"/>
    <w:rsid w:val="00052817"/>
    <w:rsid w:val="000529B2"/>
    <w:rsid w:val="00052B38"/>
    <w:rsid w:val="000531C1"/>
    <w:rsid w:val="00053678"/>
    <w:rsid w:val="00053C66"/>
    <w:rsid w:val="00053EF7"/>
    <w:rsid w:val="000544B2"/>
    <w:rsid w:val="00054B1E"/>
    <w:rsid w:val="00055112"/>
    <w:rsid w:val="00055117"/>
    <w:rsid w:val="000551FB"/>
    <w:rsid w:val="0005577E"/>
    <w:rsid w:val="000557D6"/>
    <w:rsid w:val="00055B2A"/>
    <w:rsid w:val="00056090"/>
    <w:rsid w:val="0005649B"/>
    <w:rsid w:val="000564A5"/>
    <w:rsid w:val="00056A26"/>
    <w:rsid w:val="00056B23"/>
    <w:rsid w:val="00056F2D"/>
    <w:rsid w:val="00057556"/>
    <w:rsid w:val="00057574"/>
    <w:rsid w:val="000578A6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7F4"/>
    <w:rsid w:val="000668C9"/>
    <w:rsid w:val="000668F1"/>
    <w:rsid w:val="00066A3B"/>
    <w:rsid w:val="00066FB1"/>
    <w:rsid w:val="000678BE"/>
    <w:rsid w:val="00067DE9"/>
    <w:rsid w:val="000702E7"/>
    <w:rsid w:val="00070D68"/>
    <w:rsid w:val="000710EC"/>
    <w:rsid w:val="0007176B"/>
    <w:rsid w:val="00071A5D"/>
    <w:rsid w:val="00071EA7"/>
    <w:rsid w:val="000723A4"/>
    <w:rsid w:val="000726F8"/>
    <w:rsid w:val="000728A0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2C1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A66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5EB3"/>
    <w:rsid w:val="000868EE"/>
    <w:rsid w:val="00086FA0"/>
    <w:rsid w:val="0008736C"/>
    <w:rsid w:val="0008793E"/>
    <w:rsid w:val="0009097A"/>
    <w:rsid w:val="00090D35"/>
    <w:rsid w:val="00090D50"/>
    <w:rsid w:val="00090D98"/>
    <w:rsid w:val="00090DBC"/>
    <w:rsid w:val="00091410"/>
    <w:rsid w:val="00091914"/>
    <w:rsid w:val="00091B3B"/>
    <w:rsid w:val="00091B79"/>
    <w:rsid w:val="00091D56"/>
    <w:rsid w:val="00091F33"/>
    <w:rsid w:val="00092E81"/>
    <w:rsid w:val="000933E6"/>
    <w:rsid w:val="000935DE"/>
    <w:rsid w:val="000938BC"/>
    <w:rsid w:val="00093AD6"/>
    <w:rsid w:val="00094C77"/>
    <w:rsid w:val="00094F10"/>
    <w:rsid w:val="00095666"/>
    <w:rsid w:val="0009584D"/>
    <w:rsid w:val="00096242"/>
    <w:rsid w:val="00096E50"/>
    <w:rsid w:val="0009753F"/>
    <w:rsid w:val="0009784A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2FF5"/>
    <w:rsid w:val="000A3071"/>
    <w:rsid w:val="000A3239"/>
    <w:rsid w:val="000A35ED"/>
    <w:rsid w:val="000A52B0"/>
    <w:rsid w:val="000A6005"/>
    <w:rsid w:val="000A6259"/>
    <w:rsid w:val="000A72A6"/>
    <w:rsid w:val="000A75F4"/>
    <w:rsid w:val="000A7C29"/>
    <w:rsid w:val="000A7C41"/>
    <w:rsid w:val="000A7D19"/>
    <w:rsid w:val="000B0A11"/>
    <w:rsid w:val="000B0FC0"/>
    <w:rsid w:val="000B125D"/>
    <w:rsid w:val="000B1331"/>
    <w:rsid w:val="000B151A"/>
    <w:rsid w:val="000B15E4"/>
    <w:rsid w:val="000B2445"/>
    <w:rsid w:val="000B2B01"/>
    <w:rsid w:val="000B3139"/>
    <w:rsid w:val="000B3685"/>
    <w:rsid w:val="000B3801"/>
    <w:rsid w:val="000B3ADA"/>
    <w:rsid w:val="000B3BEB"/>
    <w:rsid w:val="000B3D51"/>
    <w:rsid w:val="000B3D72"/>
    <w:rsid w:val="000B400F"/>
    <w:rsid w:val="000B4031"/>
    <w:rsid w:val="000B4187"/>
    <w:rsid w:val="000B4FD1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5C7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A5E"/>
    <w:rsid w:val="000C7CED"/>
    <w:rsid w:val="000C7D1D"/>
    <w:rsid w:val="000C7F2B"/>
    <w:rsid w:val="000D0A0B"/>
    <w:rsid w:val="000D0FBF"/>
    <w:rsid w:val="000D1056"/>
    <w:rsid w:val="000D19E2"/>
    <w:rsid w:val="000D2396"/>
    <w:rsid w:val="000D29D6"/>
    <w:rsid w:val="000D2B89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24A5"/>
    <w:rsid w:val="000E261E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A4B"/>
    <w:rsid w:val="000F6C22"/>
    <w:rsid w:val="000F6D4B"/>
    <w:rsid w:val="000F6FB6"/>
    <w:rsid w:val="000F70FE"/>
    <w:rsid w:val="000F796B"/>
    <w:rsid w:val="000F7AF7"/>
    <w:rsid w:val="000F7B9F"/>
    <w:rsid w:val="000F7CDB"/>
    <w:rsid w:val="00100924"/>
    <w:rsid w:val="00100B59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848"/>
    <w:rsid w:val="00104AA0"/>
    <w:rsid w:val="00105998"/>
    <w:rsid w:val="00105A90"/>
    <w:rsid w:val="0010648E"/>
    <w:rsid w:val="00106A83"/>
    <w:rsid w:val="00106F32"/>
    <w:rsid w:val="00106FF7"/>
    <w:rsid w:val="0010720A"/>
    <w:rsid w:val="00107649"/>
    <w:rsid w:val="00107667"/>
    <w:rsid w:val="00107827"/>
    <w:rsid w:val="00107863"/>
    <w:rsid w:val="0010789B"/>
    <w:rsid w:val="00107B6D"/>
    <w:rsid w:val="00107C31"/>
    <w:rsid w:val="0011101C"/>
    <w:rsid w:val="001111FA"/>
    <w:rsid w:val="00111257"/>
    <w:rsid w:val="0011174B"/>
    <w:rsid w:val="00111AAF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3C1"/>
    <w:rsid w:val="00114861"/>
    <w:rsid w:val="001150EE"/>
    <w:rsid w:val="0011573A"/>
    <w:rsid w:val="00115C29"/>
    <w:rsid w:val="001165CD"/>
    <w:rsid w:val="00116740"/>
    <w:rsid w:val="001170A1"/>
    <w:rsid w:val="001174A7"/>
    <w:rsid w:val="00117572"/>
    <w:rsid w:val="00117E08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25E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1EA0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39A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1EC"/>
    <w:rsid w:val="001622B5"/>
    <w:rsid w:val="0016242B"/>
    <w:rsid w:val="0016289E"/>
    <w:rsid w:val="001629E4"/>
    <w:rsid w:val="0016300C"/>
    <w:rsid w:val="0016318C"/>
    <w:rsid w:val="001631B0"/>
    <w:rsid w:val="00163215"/>
    <w:rsid w:val="0016353A"/>
    <w:rsid w:val="00163584"/>
    <w:rsid w:val="0016405A"/>
    <w:rsid w:val="00164400"/>
    <w:rsid w:val="001649FB"/>
    <w:rsid w:val="00164CFE"/>
    <w:rsid w:val="001658DB"/>
    <w:rsid w:val="00165E85"/>
    <w:rsid w:val="00166239"/>
    <w:rsid w:val="0016627A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BEE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DE9"/>
    <w:rsid w:val="00183E06"/>
    <w:rsid w:val="00183F14"/>
    <w:rsid w:val="00184031"/>
    <w:rsid w:val="0018441D"/>
    <w:rsid w:val="00184677"/>
    <w:rsid w:val="00185B86"/>
    <w:rsid w:val="00186030"/>
    <w:rsid w:val="00186367"/>
    <w:rsid w:val="00186497"/>
    <w:rsid w:val="00186611"/>
    <w:rsid w:val="001869B5"/>
    <w:rsid w:val="00186A25"/>
    <w:rsid w:val="00186CAD"/>
    <w:rsid w:val="001877E0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3BF7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0662"/>
    <w:rsid w:val="001A081B"/>
    <w:rsid w:val="001A17AC"/>
    <w:rsid w:val="001A1A6F"/>
    <w:rsid w:val="001A1B04"/>
    <w:rsid w:val="001A224F"/>
    <w:rsid w:val="001A2368"/>
    <w:rsid w:val="001A2711"/>
    <w:rsid w:val="001A277E"/>
    <w:rsid w:val="001A2883"/>
    <w:rsid w:val="001A2B46"/>
    <w:rsid w:val="001A348B"/>
    <w:rsid w:val="001A36B3"/>
    <w:rsid w:val="001A3E0F"/>
    <w:rsid w:val="001A3F73"/>
    <w:rsid w:val="001A4533"/>
    <w:rsid w:val="001A47A3"/>
    <w:rsid w:val="001A4995"/>
    <w:rsid w:val="001A4C9A"/>
    <w:rsid w:val="001A5873"/>
    <w:rsid w:val="001A58A7"/>
    <w:rsid w:val="001A590D"/>
    <w:rsid w:val="001A6206"/>
    <w:rsid w:val="001A630C"/>
    <w:rsid w:val="001A650E"/>
    <w:rsid w:val="001A652F"/>
    <w:rsid w:val="001A6654"/>
    <w:rsid w:val="001A669C"/>
    <w:rsid w:val="001A676E"/>
    <w:rsid w:val="001A6A43"/>
    <w:rsid w:val="001A6CF8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91D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1CEF"/>
    <w:rsid w:val="001C2006"/>
    <w:rsid w:val="001C2674"/>
    <w:rsid w:val="001C2D05"/>
    <w:rsid w:val="001C2E51"/>
    <w:rsid w:val="001C2FB3"/>
    <w:rsid w:val="001C3075"/>
    <w:rsid w:val="001C3104"/>
    <w:rsid w:val="001C3836"/>
    <w:rsid w:val="001C3E64"/>
    <w:rsid w:val="001C40EF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5E6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4E8"/>
    <w:rsid w:val="001D15E7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547"/>
    <w:rsid w:val="001E2CCF"/>
    <w:rsid w:val="001E2F79"/>
    <w:rsid w:val="001E3525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29"/>
    <w:rsid w:val="001E6E8E"/>
    <w:rsid w:val="001E7764"/>
    <w:rsid w:val="001E7C88"/>
    <w:rsid w:val="001F006E"/>
    <w:rsid w:val="001F011D"/>
    <w:rsid w:val="001F02FC"/>
    <w:rsid w:val="001F0B51"/>
    <w:rsid w:val="001F0C7C"/>
    <w:rsid w:val="001F1B42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4A47"/>
    <w:rsid w:val="001F4BEB"/>
    <w:rsid w:val="001F4C85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3F4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0E9A"/>
    <w:rsid w:val="002210C7"/>
    <w:rsid w:val="0022114A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91B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378"/>
    <w:rsid w:val="00245479"/>
    <w:rsid w:val="00245A19"/>
    <w:rsid w:val="00246286"/>
    <w:rsid w:val="002465D8"/>
    <w:rsid w:val="00246651"/>
    <w:rsid w:val="00246C64"/>
    <w:rsid w:val="002471D5"/>
    <w:rsid w:val="00247200"/>
    <w:rsid w:val="002474EF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2145"/>
    <w:rsid w:val="00253698"/>
    <w:rsid w:val="00253C5D"/>
    <w:rsid w:val="00253D33"/>
    <w:rsid w:val="00253D81"/>
    <w:rsid w:val="00254372"/>
    <w:rsid w:val="002546BA"/>
    <w:rsid w:val="002547DE"/>
    <w:rsid w:val="002548F6"/>
    <w:rsid w:val="00254BE4"/>
    <w:rsid w:val="00255513"/>
    <w:rsid w:val="00255997"/>
    <w:rsid w:val="0025656A"/>
    <w:rsid w:val="0025692A"/>
    <w:rsid w:val="0025699A"/>
    <w:rsid w:val="002569CD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968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819"/>
    <w:rsid w:val="00270A74"/>
    <w:rsid w:val="0027113F"/>
    <w:rsid w:val="002711D2"/>
    <w:rsid w:val="002713AA"/>
    <w:rsid w:val="0027143B"/>
    <w:rsid w:val="002714F4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3AAF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B78"/>
    <w:rsid w:val="00276EED"/>
    <w:rsid w:val="002770CA"/>
    <w:rsid w:val="00277AEB"/>
    <w:rsid w:val="00277E55"/>
    <w:rsid w:val="0028046E"/>
    <w:rsid w:val="0028063C"/>
    <w:rsid w:val="0028085D"/>
    <w:rsid w:val="002809DA"/>
    <w:rsid w:val="002813B9"/>
    <w:rsid w:val="00281835"/>
    <w:rsid w:val="00281C79"/>
    <w:rsid w:val="00282C21"/>
    <w:rsid w:val="00283237"/>
    <w:rsid w:val="0028374A"/>
    <w:rsid w:val="00284A4D"/>
    <w:rsid w:val="00284D67"/>
    <w:rsid w:val="00284DBB"/>
    <w:rsid w:val="00284E37"/>
    <w:rsid w:val="00284F7B"/>
    <w:rsid w:val="002854CB"/>
    <w:rsid w:val="00285EBD"/>
    <w:rsid w:val="0028627B"/>
    <w:rsid w:val="00286DC8"/>
    <w:rsid w:val="00287125"/>
    <w:rsid w:val="00287D12"/>
    <w:rsid w:val="00287E5E"/>
    <w:rsid w:val="00290300"/>
    <w:rsid w:val="0029069A"/>
    <w:rsid w:val="00291707"/>
    <w:rsid w:val="002921CB"/>
    <w:rsid w:val="00292983"/>
    <w:rsid w:val="00292F23"/>
    <w:rsid w:val="00292F9F"/>
    <w:rsid w:val="00293240"/>
    <w:rsid w:val="002933A5"/>
    <w:rsid w:val="002937D3"/>
    <w:rsid w:val="002938DB"/>
    <w:rsid w:val="00293975"/>
    <w:rsid w:val="00294CA6"/>
    <w:rsid w:val="002954A5"/>
    <w:rsid w:val="00296165"/>
    <w:rsid w:val="00296191"/>
    <w:rsid w:val="002967F9"/>
    <w:rsid w:val="00296D9F"/>
    <w:rsid w:val="0029722B"/>
    <w:rsid w:val="002973F5"/>
    <w:rsid w:val="00297F9A"/>
    <w:rsid w:val="002A0120"/>
    <w:rsid w:val="002A016D"/>
    <w:rsid w:val="002A06CD"/>
    <w:rsid w:val="002A0C9A"/>
    <w:rsid w:val="002A0EBB"/>
    <w:rsid w:val="002A11CF"/>
    <w:rsid w:val="002A1296"/>
    <w:rsid w:val="002A18B6"/>
    <w:rsid w:val="002A1ABA"/>
    <w:rsid w:val="002A1C26"/>
    <w:rsid w:val="002A2494"/>
    <w:rsid w:val="002A2510"/>
    <w:rsid w:val="002A2606"/>
    <w:rsid w:val="002A2AFB"/>
    <w:rsid w:val="002A3327"/>
    <w:rsid w:val="002A39E7"/>
    <w:rsid w:val="002A42A7"/>
    <w:rsid w:val="002A4E86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3D7"/>
    <w:rsid w:val="002B0ECF"/>
    <w:rsid w:val="002B1169"/>
    <w:rsid w:val="002B12AF"/>
    <w:rsid w:val="002B149D"/>
    <w:rsid w:val="002B1807"/>
    <w:rsid w:val="002B1F54"/>
    <w:rsid w:val="002B304C"/>
    <w:rsid w:val="002B3575"/>
    <w:rsid w:val="002B38FC"/>
    <w:rsid w:val="002B394A"/>
    <w:rsid w:val="002B3CE5"/>
    <w:rsid w:val="002B42E0"/>
    <w:rsid w:val="002B482E"/>
    <w:rsid w:val="002B5515"/>
    <w:rsid w:val="002B58E2"/>
    <w:rsid w:val="002B5E8A"/>
    <w:rsid w:val="002B72C9"/>
    <w:rsid w:val="002B739E"/>
    <w:rsid w:val="002B78B9"/>
    <w:rsid w:val="002B7CE6"/>
    <w:rsid w:val="002C05E1"/>
    <w:rsid w:val="002C1008"/>
    <w:rsid w:val="002C1DCD"/>
    <w:rsid w:val="002C202B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C9F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0E3E"/>
    <w:rsid w:val="002E13DD"/>
    <w:rsid w:val="002E178E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2B6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4A59"/>
    <w:rsid w:val="002F5609"/>
    <w:rsid w:val="002F60AF"/>
    <w:rsid w:val="002F641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4C0"/>
    <w:rsid w:val="00304B9B"/>
    <w:rsid w:val="00305511"/>
    <w:rsid w:val="003055DA"/>
    <w:rsid w:val="00305ED0"/>
    <w:rsid w:val="00306494"/>
    <w:rsid w:val="0030663B"/>
    <w:rsid w:val="0030665F"/>
    <w:rsid w:val="003069FF"/>
    <w:rsid w:val="00307273"/>
    <w:rsid w:val="00307985"/>
    <w:rsid w:val="00307ADF"/>
    <w:rsid w:val="003106B1"/>
    <w:rsid w:val="003106C2"/>
    <w:rsid w:val="00311E4C"/>
    <w:rsid w:val="00312401"/>
    <w:rsid w:val="00312887"/>
    <w:rsid w:val="00312906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17541"/>
    <w:rsid w:val="0032024C"/>
    <w:rsid w:val="003208AC"/>
    <w:rsid w:val="00321548"/>
    <w:rsid w:val="003221E2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215"/>
    <w:rsid w:val="0032439E"/>
    <w:rsid w:val="00324B9F"/>
    <w:rsid w:val="00326181"/>
    <w:rsid w:val="00326200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D38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6AE0"/>
    <w:rsid w:val="003371DD"/>
    <w:rsid w:val="00337246"/>
    <w:rsid w:val="00337A7F"/>
    <w:rsid w:val="00337DC7"/>
    <w:rsid w:val="00340167"/>
    <w:rsid w:val="00340528"/>
    <w:rsid w:val="00341760"/>
    <w:rsid w:val="00341A7C"/>
    <w:rsid w:val="00341D89"/>
    <w:rsid w:val="00341F7A"/>
    <w:rsid w:val="003423A9"/>
    <w:rsid w:val="00342509"/>
    <w:rsid w:val="0034270C"/>
    <w:rsid w:val="0034275B"/>
    <w:rsid w:val="003429A2"/>
    <w:rsid w:val="00342B2A"/>
    <w:rsid w:val="00342CA6"/>
    <w:rsid w:val="0034319A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3E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3BF8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3"/>
    <w:rsid w:val="00360038"/>
    <w:rsid w:val="0036025D"/>
    <w:rsid w:val="00360CEC"/>
    <w:rsid w:val="00360D37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283"/>
    <w:rsid w:val="0036680C"/>
    <w:rsid w:val="003669A6"/>
    <w:rsid w:val="00366A53"/>
    <w:rsid w:val="00367D22"/>
    <w:rsid w:val="00367E93"/>
    <w:rsid w:val="00367F84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384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1DBC"/>
    <w:rsid w:val="00382920"/>
    <w:rsid w:val="003829E6"/>
    <w:rsid w:val="00382A8E"/>
    <w:rsid w:val="00382B0A"/>
    <w:rsid w:val="00383CAA"/>
    <w:rsid w:val="00383F5B"/>
    <w:rsid w:val="0038418D"/>
    <w:rsid w:val="003853B5"/>
    <w:rsid w:val="00385A72"/>
    <w:rsid w:val="0038727D"/>
    <w:rsid w:val="00387453"/>
    <w:rsid w:val="00387793"/>
    <w:rsid w:val="00387C52"/>
    <w:rsid w:val="003908A9"/>
    <w:rsid w:val="00390991"/>
    <w:rsid w:val="00390AFB"/>
    <w:rsid w:val="003913EF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4E9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7A9"/>
    <w:rsid w:val="003A693E"/>
    <w:rsid w:val="003A69ED"/>
    <w:rsid w:val="003A6B77"/>
    <w:rsid w:val="003A702A"/>
    <w:rsid w:val="003A708B"/>
    <w:rsid w:val="003A72BA"/>
    <w:rsid w:val="003A7969"/>
    <w:rsid w:val="003B0940"/>
    <w:rsid w:val="003B1123"/>
    <w:rsid w:val="003B13A1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9EB"/>
    <w:rsid w:val="003B5B16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14F"/>
    <w:rsid w:val="003C0917"/>
    <w:rsid w:val="003C0AC1"/>
    <w:rsid w:val="003C0C4E"/>
    <w:rsid w:val="003C1102"/>
    <w:rsid w:val="003C15BD"/>
    <w:rsid w:val="003C1DD5"/>
    <w:rsid w:val="003C2057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32D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C7D4F"/>
    <w:rsid w:val="003D00DA"/>
    <w:rsid w:val="003D0174"/>
    <w:rsid w:val="003D0AD5"/>
    <w:rsid w:val="003D1A86"/>
    <w:rsid w:val="003D2058"/>
    <w:rsid w:val="003D3CF3"/>
    <w:rsid w:val="003D3F1D"/>
    <w:rsid w:val="003D5735"/>
    <w:rsid w:val="003D5CE2"/>
    <w:rsid w:val="003D6635"/>
    <w:rsid w:val="003D68E1"/>
    <w:rsid w:val="003D6900"/>
    <w:rsid w:val="003D762C"/>
    <w:rsid w:val="003D76FA"/>
    <w:rsid w:val="003E0232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6C73"/>
    <w:rsid w:val="003F6E9D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914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C07"/>
    <w:rsid w:val="00406FAB"/>
    <w:rsid w:val="00406FEC"/>
    <w:rsid w:val="00407719"/>
    <w:rsid w:val="00407A29"/>
    <w:rsid w:val="00407D15"/>
    <w:rsid w:val="00410DC9"/>
    <w:rsid w:val="00411E31"/>
    <w:rsid w:val="00412145"/>
    <w:rsid w:val="004124F1"/>
    <w:rsid w:val="004125CE"/>
    <w:rsid w:val="00412625"/>
    <w:rsid w:val="00412958"/>
    <w:rsid w:val="00412AA7"/>
    <w:rsid w:val="00412C7C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2BB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0E50"/>
    <w:rsid w:val="00421023"/>
    <w:rsid w:val="00421445"/>
    <w:rsid w:val="00421C5F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5F8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377"/>
    <w:rsid w:val="0042756D"/>
    <w:rsid w:val="00427A1D"/>
    <w:rsid w:val="00427BD2"/>
    <w:rsid w:val="00427CBE"/>
    <w:rsid w:val="00430093"/>
    <w:rsid w:val="00430173"/>
    <w:rsid w:val="00430637"/>
    <w:rsid w:val="00430873"/>
    <w:rsid w:val="00430AE3"/>
    <w:rsid w:val="004310E0"/>
    <w:rsid w:val="0043118F"/>
    <w:rsid w:val="00431847"/>
    <w:rsid w:val="004320C5"/>
    <w:rsid w:val="004320FC"/>
    <w:rsid w:val="00432682"/>
    <w:rsid w:val="00432D7C"/>
    <w:rsid w:val="00432E7B"/>
    <w:rsid w:val="004330AB"/>
    <w:rsid w:val="004332E3"/>
    <w:rsid w:val="004336AE"/>
    <w:rsid w:val="004337F1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0"/>
    <w:rsid w:val="00435E34"/>
    <w:rsid w:val="004362A9"/>
    <w:rsid w:val="0043648C"/>
    <w:rsid w:val="00436593"/>
    <w:rsid w:val="00436A28"/>
    <w:rsid w:val="00436F94"/>
    <w:rsid w:val="004370D6"/>
    <w:rsid w:val="004379DA"/>
    <w:rsid w:val="00437D53"/>
    <w:rsid w:val="00440CAE"/>
    <w:rsid w:val="00440E92"/>
    <w:rsid w:val="0044100A"/>
    <w:rsid w:val="0044152A"/>
    <w:rsid w:val="00441B33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57FE"/>
    <w:rsid w:val="00446228"/>
    <w:rsid w:val="004467BA"/>
    <w:rsid w:val="00446FDA"/>
    <w:rsid w:val="00447150"/>
    <w:rsid w:val="00447316"/>
    <w:rsid w:val="004477D6"/>
    <w:rsid w:val="004477E2"/>
    <w:rsid w:val="004479B7"/>
    <w:rsid w:val="00447C3D"/>
    <w:rsid w:val="00447CC6"/>
    <w:rsid w:val="00450A9B"/>
    <w:rsid w:val="00450AAC"/>
    <w:rsid w:val="004512B6"/>
    <w:rsid w:val="00451766"/>
    <w:rsid w:val="00451E31"/>
    <w:rsid w:val="0045220D"/>
    <w:rsid w:val="004525EB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12B"/>
    <w:rsid w:val="004622A5"/>
    <w:rsid w:val="00462A35"/>
    <w:rsid w:val="004632D3"/>
    <w:rsid w:val="004634FE"/>
    <w:rsid w:val="004637B3"/>
    <w:rsid w:val="00463A39"/>
    <w:rsid w:val="00464017"/>
    <w:rsid w:val="0046404F"/>
    <w:rsid w:val="004645DF"/>
    <w:rsid w:val="00464BEA"/>
    <w:rsid w:val="004650C1"/>
    <w:rsid w:val="004652B7"/>
    <w:rsid w:val="0046683D"/>
    <w:rsid w:val="00466B09"/>
    <w:rsid w:val="00466FE6"/>
    <w:rsid w:val="0046728C"/>
    <w:rsid w:val="00467425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5CC"/>
    <w:rsid w:val="00475BDB"/>
    <w:rsid w:val="00475F2F"/>
    <w:rsid w:val="00475FDF"/>
    <w:rsid w:val="0047649B"/>
    <w:rsid w:val="00476937"/>
    <w:rsid w:val="00476B5E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01F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BA8"/>
    <w:rsid w:val="00484ED2"/>
    <w:rsid w:val="00485554"/>
    <w:rsid w:val="00485A05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676"/>
    <w:rsid w:val="00495B79"/>
    <w:rsid w:val="00495DCE"/>
    <w:rsid w:val="00495F53"/>
    <w:rsid w:val="00496016"/>
    <w:rsid w:val="0049633A"/>
    <w:rsid w:val="00496C52"/>
    <w:rsid w:val="00496FD0"/>
    <w:rsid w:val="004971BF"/>
    <w:rsid w:val="0049733D"/>
    <w:rsid w:val="0049744C"/>
    <w:rsid w:val="0049795A"/>
    <w:rsid w:val="00497AC9"/>
    <w:rsid w:val="004A01F8"/>
    <w:rsid w:val="004A0601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4900"/>
    <w:rsid w:val="004A5358"/>
    <w:rsid w:val="004A5564"/>
    <w:rsid w:val="004A5644"/>
    <w:rsid w:val="004A57D0"/>
    <w:rsid w:val="004A5D0E"/>
    <w:rsid w:val="004A5EBB"/>
    <w:rsid w:val="004A63B7"/>
    <w:rsid w:val="004A6477"/>
    <w:rsid w:val="004A7047"/>
    <w:rsid w:val="004A720A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7CB"/>
    <w:rsid w:val="004B2D64"/>
    <w:rsid w:val="004B2EA9"/>
    <w:rsid w:val="004B32C5"/>
    <w:rsid w:val="004B32CC"/>
    <w:rsid w:val="004B3797"/>
    <w:rsid w:val="004B38E8"/>
    <w:rsid w:val="004B39F8"/>
    <w:rsid w:val="004B3D80"/>
    <w:rsid w:val="004B4372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C00"/>
    <w:rsid w:val="004C3CA1"/>
    <w:rsid w:val="004C3FB7"/>
    <w:rsid w:val="004C41E7"/>
    <w:rsid w:val="004C4C4A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095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3B63"/>
    <w:rsid w:val="004D4352"/>
    <w:rsid w:val="004D49FF"/>
    <w:rsid w:val="004D540B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1C2E"/>
    <w:rsid w:val="004F2076"/>
    <w:rsid w:val="004F2432"/>
    <w:rsid w:val="004F2722"/>
    <w:rsid w:val="004F2958"/>
    <w:rsid w:val="004F2A34"/>
    <w:rsid w:val="004F2AC1"/>
    <w:rsid w:val="004F2D27"/>
    <w:rsid w:val="004F393A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8F4"/>
    <w:rsid w:val="004F59D4"/>
    <w:rsid w:val="004F6440"/>
    <w:rsid w:val="004F6570"/>
    <w:rsid w:val="004F673A"/>
    <w:rsid w:val="004F6BF4"/>
    <w:rsid w:val="004F6ECA"/>
    <w:rsid w:val="004F6FE5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1C3"/>
    <w:rsid w:val="00504DCD"/>
    <w:rsid w:val="005054CD"/>
    <w:rsid w:val="00505A96"/>
    <w:rsid w:val="00505DFE"/>
    <w:rsid w:val="00506D14"/>
    <w:rsid w:val="00506F43"/>
    <w:rsid w:val="00507786"/>
    <w:rsid w:val="00507835"/>
    <w:rsid w:val="00507887"/>
    <w:rsid w:val="00507928"/>
    <w:rsid w:val="005079C6"/>
    <w:rsid w:val="005107AF"/>
    <w:rsid w:val="00511790"/>
    <w:rsid w:val="00511A1A"/>
    <w:rsid w:val="00511D59"/>
    <w:rsid w:val="00511DBD"/>
    <w:rsid w:val="00512585"/>
    <w:rsid w:val="005125A8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9C3"/>
    <w:rsid w:val="00517CA8"/>
    <w:rsid w:val="005200DB"/>
    <w:rsid w:val="0052058E"/>
    <w:rsid w:val="005211C7"/>
    <w:rsid w:val="005212AF"/>
    <w:rsid w:val="005213A4"/>
    <w:rsid w:val="00521B53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BEA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285"/>
    <w:rsid w:val="00534554"/>
    <w:rsid w:val="005346EC"/>
    <w:rsid w:val="00534FBF"/>
    <w:rsid w:val="00534FDA"/>
    <w:rsid w:val="005356EA"/>
    <w:rsid w:val="00535CE0"/>
    <w:rsid w:val="00535F25"/>
    <w:rsid w:val="0053605C"/>
    <w:rsid w:val="005362A5"/>
    <w:rsid w:val="00536313"/>
    <w:rsid w:val="0053637A"/>
    <w:rsid w:val="0053669E"/>
    <w:rsid w:val="0053692F"/>
    <w:rsid w:val="00536A6B"/>
    <w:rsid w:val="00536BB1"/>
    <w:rsid w:val="00537871"/>
    <w:rsid w:val="00537A52"/>
    <w:rsid w:val="00540388"/>
    <w:rsid w:val="00540689"/>
    <w:rsid w:val="005410EF"/>
    <w:rsid w:val="00541207"/>
    <w:rsid w:val="0054125B"/>
    <w:rsid w:val="00541307"/>
    <w:rsid w:val="00541B97"/>
    <w:rsid w:val="00541D63"/>
    <w:rsid w:val="00541E99"/>
    <w:rsid w:val="00541F41"/>
    <w:rsid w:val="00542024"/>
    <w:rsid w:val="0054227A"/>
    <w:rsid w:val="0054291D"/>
    <w:rsid w:val="00542B46"/>
    <w:rsid w:val="00543213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1D7"/>
    <w:rsid w:val="00547247"/>
    <w:rsid w:val="00547411"/>
    <w:rsid w:val="00547EDF"/>
    <w:rsid w:val="0055030F"/>
    <w:rsid w:val="0055085C"/>
    <w:rsid w:val="00550887"/>
    <w:rsid w:val="0055095B"/>
    <w:rsid w:val="005509AA"/>
    <w:rsid w:val="005510D5"/>
    <w:rsid w:val="005511C3"/>
    <w:rsid w:val="00551447"/>
    <w:rsid w:val="005519FB"/>
    <w:rsid w:val="00551E35"/>
    <w:rsid w:val="00552015"/>
    <w:rsid w:val="005524D2"/>
    <w:rsid w:val="005532B5"/>
    <w:rsid w:val="0055378A"/>
    <w:rsid w:val="00553A43"/>
    <w:rsid w:val="00553AE5"/>
    <w:rsid w:val="005540CA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1BEC"/>
    <w:rsid w:val="0056216B"/>
    <w:rsid w:val="00562AD5"/>
    <w:rsid w:val="00562B66"/>
    <w:rsid w:val="00562D96"/>
    <w:rsid w:val="00562EBD"/>
    <w:rsid w:val="0056305B"/>
    <w:rsid w:val="005631C7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5E2E"/>
    <w:rsid w:val="00566355"/>
    <w:rsid w:val="00566521"/>
    <w:rsid w:val="005666FD"/>
    <w:rsid w:val="0056691F"/>
    <w:rsid w:val="00566F78"/>
    <w:rsid w:val="005674C5"/>
    <w:rsid w:val="0056772A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1D5"/>
    <w:rsid w:val="00576394"/>
    <w:rsid w:val="005768EF"/>
    <w:rsid w:val="00576B2B"/>
    <w:rsid w:val="00576BED"/>
    <w:rsid w:val="00577C0A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459"/>
    <w:rsid w:val="0058388A"/>
    <w:rsid w:val="00583BF8"/>
    <w:rsid w:val="00584575"/>
    <w:rsid w:val="00584943"/>
    <w:rsid w:val="005850A2"/>
    <w:rsid w:val="00585317"/>
    <w:rsid w:val="005858D0"/>
    <w:rsid w:val="00585981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415"/>
    <w:rsid w:val="0059188E"/>
    <w:rsid w:val="005919AC"/>
    <w:rsid w:val="00591B72"/>
    <w:rsid w:val="00592307"/>
    <w:rsid w:val="005927AC"/>
    <w:rsid w:val="00592B77"/>
    <w:rsid w:val="00592DC1"/>
    <w:rsid w:val="00593240"/>
    <w:rsid w:val="005945A2"/>
    <w:rsid w:val="005945B9"/>
    <w:rsid w:val="00594829"/>
    <w:rsid w:val="0059484A"/>
    <w:rsid w:val="005948ED"/>
    <w:rsid w:val="00594ACE"/>
    <w:rsid w:val="00595236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77C"/>
    <w:rsid w:val="005A0B66"/>
    <w:rsid w:val="005A0E6C"/>
    <w:rsid w:val="005A1333"/>
    <w:rsid w:val="005A2992"/>
    <w:rsid w:val="005A2BBC"/>
    <w:rsid w:val="005A2C76"/>
    <w:rsid w:val="005A2E27"/>
    <w:rsid w:val="005A2E71"/>
    <w:rsid w:val="005A3932"/>
    <w:rsid w:val="005A3E3D"/>
    <w:rsid w:val="005A3E92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47"/>
    <w:rsid w:val="005B0692"/>
    <w:rsid w:val="005B0702"/>
    <w:rsid w:val="005B070C"/>
    <w:rsid w:val="005B07EF"/>
    <w:rsid w:val="005B0A83"/>
    <w:rsid w:val="005B0B5F"/>
    <w:rsid w:val="005B0C5E"/>
    <w:rsid w:val="005B11BA"/>
    <w:rsid w:val="005B12A0"/>
    <w:rsid w:val="005B13E5"/>
    <w:rsid w:val="005B141D"/>
    <w:rsid w:val="005B1424"/>
    <w:rsid w:val="005B2205"/>
    <w:rsid w:val="005B2367"/>
    <w:rsid w:val="005B2722"/>
    <w:rsid w:val="005B2CDC"/>
    <w:rsid w:val="005B2D58"/>
    <w:rsid w:val="005B3015"/>
    <w:rsid w:val="005B3319"/>
    <w:rsid w:val="005B3458"/>
    <w:rsid w:val="005B4668"/>
    <w:rsid w:val="005B4698"/>
    <w:rsid w:val="005B4B25"/>
    <w:rsid w:val="005B53D8"/>
    <w:rsid w:val="005B5E1F"/>
    <w:rsid w:val="005B5EED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3B3A"/>
    <w:rsid w:val="005C40AA"/>
    <w:rsid w:val="005C45B3"/>
    <w:rsid w:val="005C4841"/>
    <w:rsid w:val="005C4C7B"/>
    <w:rsid w:val="005C4D39"/>
    <w:rsid w:val="005C5300"/>
    <w:rsid w:val="005C59E7"/>
    <w:rsid w:val="005C5ADB"/>
    <w:rsid w:val="005C6176"/>
    <w:rsid w:val="005C6752"/>
    <w:rsid w:val="005C67BD"/>
    <w:rsid w:val="005C7071"/>
    <w:rsid w:val="005C713A"/>
    <w:rsid w:val="005C768D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2884"/>
    <w:rsid w:val="005D2BAA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235"/>
    <w:rsid w:val="005D7ACC"/>
    <w:rsid w:val="005E06A5"/>
    <w:rsid w:val="005E08DC"/>
    <w:rsid w:val="005E0AC3"/>
    <w:rsid w:val="005E118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95B"/>
    <w:rsid w:val="005E7A8E"/>
    <w:rsid w:val="005E7F51"/>
    <w:rsid w:val="005F0137"/>
    <w:rsid w:val="005F0414"/>
    <w:rsid w:val="005F05A3"/>
    <w:rsid w:val="005F0890"/>
    <w:rsid w:val="005F14FD"/>
    <w:rsid w:val="005F1612"/>
    <w:rsid w:val="005F171F"/>
    <w:rsid w:val="005F17E0"/>
    <w:rsid w:val="005F1F62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AA4"/>
    <w:rsid w:val="005F5D57"/>
    <w:rsid w:val="005F5FC6"/>
    <w:rsid w:val="005F6092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1C9A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1F6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71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6"/>
    <w:rsid w:val="00634287"/>
    <w:rsid w:val="006342DB"/>
    <w:rsid w:val="006349AD"/>
    <w:rsid w:val="006354B6"/>
    <w:rsid w:val="00635566"/>
    <w:rsid w:val="00635750"/>
    <w:rsid w:val="00635827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B6"/>
    <w:rsid w:val="006475FD"/>
    <w:rsid w:val="006478A3"/>
    <w:rsid w:val="00647A73"/>
    <w:rsid w:val="00647AF1"/>
    <w:rsid w:val="00647DFB"/>
    <w:rsid w:val="006501AF"/>
    <w:rsid w:val="0065028D"/>
    <w:rsid w:val="00651FBB"/>
    <w:rsid w:val="00653485"/>
    <w:rsid w:val="00653D05"/>
    <w:rsid w:val="00653EF5"/>
    <w:rsid w:val="00654585"/>
    <w:rsid w:val="00654A08"/>
    <w:rsid w:val="00654B75"/>
    <w:rsid w:val="00654DA2"/>
    <w:rsid w:val="0065501B"/>
    <w:rsid w:val="006555FF"/>
    <w:rsid w:val="006558B3"/>
    <w:rsid w:val="00655974"/>
    <w:rsid w:val="00655CA9"/>
    <w:rsid w:val="00655DE3"/>
    <w:rsid w:val="0065631E"/>
    <w:rsid w:val="00656A16"/>
    <w:rsid w:val="00657169"/>
    <w:rsid w:val="0065779A"/>
    <w:rsid w:val="00657866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5C9"/>
    <w:rsid w:val="00663BD3"/>
    <w:rsid w:val="00663D8B"/>
    <w:rsid w:val="00663FFB"/>
    <w:rsid w:val="0066465C"/>
    <w:rsid w:val="00664919"/>
    <w:rsid w:val="00664CA4"/>
    <w:rsid w:val="00664E2C"/>
    <w:rsid w:val="006652C3"/>
    <w:rsid w:val="00665DB1"/>
    <w:rsid w:val="00666A93"/>
    <w:rsid w:val="00666AFE"/>
    <w:rsid w:val="00667385"/>
    <w:rsid w:val="006674B7"/>
    <w:rsid w:val="00667857"/>
    <w:rsid w:val="0066791A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2F9"/>
    <w:rsid w:val="006753BB"/>
    <w:rsid w:val="00675ED0"/>
    <w:rsid w:val="00675EEC"/>
    <w:rsid w:val="00676213"/>
    <w:rsid w:val="006769D3"/>
    <w:rsid w:val="00676A65"/>
    <w:rsid w:val="006774A8"/>
    <w:rsid w:val="00677E4A"/>
    <w:rsid w:val="0068047C"/>
    <w:rsid w:val="00680724"/>
    <w:rsid w:val="00680E85"/>
    <w:rsid w:val="00681019"/>
    <w:rsid w:val="00681DC1"/>
    <w:rsid w:val="006822F6"/>
    <w:rsid w:val="006823C8"/>
    <w:rsid w:val="006825E7"/>
    <w:rsid w:val="0068269D"/>
    <w:rsid w:val="00682E1C"/>
    <w:rsid w:val="00682FE8"/>
    <w:rsid w:val="00683496"/>
    <w:rsid w:val="00683A38"/>
    <w:rsid w:val="00683E3F"/>
    <w:rsid w:val="00684101"/>
    <w:rsid w:val="006842B2"/>
    <w:rsid w:val="00684B24"/>
    <w:rsid w:val="00684B7D"/>
    <w:rsid w:val="00684D31"/>
    <w:rsid w:val="00684E37"/>
    <w:rsid w:val="006852FF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41"/>
    <w:rsid w:val="00692C60"/>
    <w:rsid w:val="006936C8"/>
    <w:rsid w:val="00693C81"/>
    <w:rsid w:val="006947CD"/>
    <w:rsid w:val="00694EF9"/>
    <w:rsid w:val="0069511B"/>
    <w:rsid w:val="006956A7"/>
    <w:rsid w:val="006957DE"/>
    <w:rsid w:val="00696067"/>
    <w:rsid w:val="006969DA"/>
    <w:rsid w:val="00696D09"/>
    <w:rsid w:val="00696D95"/>
    <w:rsid w:val="006979B1"/>
    <w:rsid w:val="00697CDA"/>
    <w:rsid w:val="00697FD9"/>
    <w:rsid w:val="006A01DE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4E4"/>
    <w:rsid w:val="006A683E"/>
    <w:rsid w:val="006A6A0F"/>
    <w:rsid w:val="006A6D34"/>
    <w:rsid w:val="006A7CD8"/>
    <w:rsid w:val="006B1243"/>
    <w:rsid w:val="006B212B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88"/>
    <w:rsid w:val="006B47D6"/>
    <w:rsid w:val="006B4A39"/>
    <w:rsid w:val="006B4E9A"/>
    <w:rsid w:val="006B4FAD"/>
    <w:rsid w:val="006B50B2"/>
    <w:rsid w:val="006B5223"/>
    <w:rsid w:val="006B539A"/>
    <w:rsid w:val="006B5DC4"/>
    <w:rsid w:val="006B5F78"/>
    <w:rsid w:val="006B64E8"/>
    <w:rsid w:val="006B6517"/>
    <w:rsid w:val="006B6955"/>
    <w:rsid w:val="006B7946"/>
    <w:rsid w:val="006B7AB2"/>
    <w:rsid w:val="006C1054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5CB"/>
    <w:rsid w:val="006D0653"/>
    <w:rsid w:val="006D0ADC"/>
    <w:rsid w:val="006D0C16"/>
    <w:rsid w:val="006D161F"/>
    <w:rsid w:val="006D166B"/>
    <w:rsid w:val="006D16D6"/>
    <w:rsid w:val="006D1C35"/>
    <w:rsid w:val="006D2194"/>
    <w:rsid w:val="006D23B2"/>
    <w:rsid w:val="006D2745"/>
    <w:rsid w:val="006D3389"/>
    <w:rsid w:val="006D384A"/>
    <w:rsid w:val="006D3BDE"/>
    <w:rsid w:val="006D3E15"/>
    <w:rsid w:val="006D4648"/>
    <w:rsid w:val="006D4762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7FF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689"/>
    <w:rsid w:val="006E4EC2"/>
    <w:rsid w:val="006E5194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2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A1D"/>
    <w:rsid w:val="00703F9E"/>
    <w:rsid w:val="0070401B"/>
    <w:rsid w:val="00704341"/>
    <w:rsid w:val="00704499"/>
    <w:rsid w:val="007046DE"/>
    <w:rsid w:val="00705059"/>
    <w:rsid w:val="0070561C"/>
    <w:rsid w:val="007056D5"/>
    <w:rsid w:val="00705B4B"/>
    <w:rsid w:val="00705BB6"/>
    <w:rsid w:val="00705C50"/>
    <w:rsid w:val="00705CFF"/>
    <w:rsid w:val="007061E6"/>
    <w:rsid w:val="007074CE"/>
    <w:rsid w:val="00707766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121"/>
    <w:rsid w:val="00714BE0"/>
    <w:rsid w:val="00714CAB"/>
    <w:rsid w:val="007152E6"/>
    <w:rsid w:val="0071535F"/>
    <w:rsid w:val="00715400"/>
    <w:rsid w:val="0071555B"/>
    <w:rsid w:val="007159E1"/>
    <w:rsid w:val="007165D1"/>
    <w:rsid w:val="00716736"/>
    <w:rsid w:val="007167F0"/>
    <w:rsid w:val="00716A5A"/>
    <w:rsid w:val="00716EE9"/>
    <w:rsid w:val="007174AE"/>
    <w:rsid w:val="00717BA6"/>
    <w:rsid w:val="00717CD6"/>
    <w:rsid w:val="00717FD9"/>
    <w:rsid w:val="0072019A"/>
    <w:rsid w:val="007202A4"/>
    <w:rsid w:val="00720B36"/>
    <w:rsid w:val="00720C7E"/>
    <w:rsid w:val="00720D30"/>
    <w:rsid w:val="00721774"/>
    <w:rsid w:val="00721C76"/>
    <w:rsid w:val="00721E36"/>
    <w:rsid w:val="00722712"/>
    <w:rsid w:val="007231EF"/>
    <w:rsid w:val="0072341F"/>
    <w:rsid w:val="007235DC"/>
    <w:rsid w:val="00723A47"/>
    <w:rsid w:val="00723E2A"/>
    <w:rsid w:val="00723F9F"/>
    <w:rsid w:val="00723FD4"/>
    <w:rsid w:val="0072473E"/>
    <w:rsid w:val="00724981"/>
    <w:rsid w:val="00724AE7"/>
    <w:rsid w:val="00724BD5"/>
    <w:rsid w:val="00724E77"/>
    <w:rsid w:val="00725152"/>
    <w:rsid w:val="00725D8F"/>
    <w:rsid w:val="007266F6"/>
    <w:rsid w:val="007268B2"/>
    <w:rsid w:val="00726E9C"/>
    <w:rsid w:val="00727323"/>
    <w:rsid w:val="00727851"/>
    <w:rsid w:val="00727F0E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A71"/>
    <w:rsid w:val="00733F18"/>
    <w:rsid w:val="00733F8A"/>
    <w:rsid w:val="007349BC"/>
    <w:rsid w:val="00734B94"/>
    <w:rsid w:val="00734C9E"/>
    <w:rsid w:val="00734D65"/>
    <w:rsid w:val="00734E12"/>
    <w:rsid w:val="00734FF1"/>
    <w:rsid w:val="00735194"/>
    <w:rsid w:val="007358BB"/>
    <w:rsid w:val="007359A4"/>
    <w:rsid w:val="00735B5F"/>
    <w:rsid w:val="00735F42"/>
    <w:rsid w:val="00736237"/>
    <w:rsid w:val="007365F3"/>
    <w:rsid w:val="0073694E"/>
    <w:rsid w:val="00736A78"/>
    <w:rsid w:val="00736AA0"/>
    <w:rsid w:val="00737129"/>
    <w:rsid w:val="00737568"/>
    <w:rsid w:val="0073762B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39FF"/>
    <w:rsid w:val="007449A2"/>
    <w:rsid w:val="007456DD"/>
    <w:rsid w:val="00745800"/>
    <w:rsid w:val="0074587F"/>
    <w:rsid w:val="00745C8B"/>
    <w:rsid w:val="00746644"/>
    <w:rsid w:val="0074677C"/>
    <w:rsid w:val="007467F5"/>
    <w:rsid w:val="00746928"/>
    <w:rsid w:val="00746BBB"/>
    <w:rsid w:val="00746EF7"/>
    <w:rsid w:val="0074758B"/>
    <w:rsid w:val="00747621"/>
    <w:rsid w:val="00747AC9"/>
    <w:rsid w:val="00750559"/>
    <w:rsid w:val="007509B5"/>
    <w:rsid w:val="00750BE0"/>
    <w:rsid w:val="00751009"/>
    <w:rsid w:val="00751288"/>
    <w:rsid w:val="00751A3D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5B4"/>
    <w:rsid w:val="007546EB"/>
    <w:rsid w:val="00754963"/>
    <w:rsid w:val="007560EE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333"/>
    <w:rsid w:val="00764EB4"/>
    <w:rsid w:val="00764EBE"/>
    <w:rsid w:val="0076525B"/>
    <w:rsid w:val="007654F3"/>
    <w:rsid w:val="007658D9"/>
    <w:rsid w:val="00765AA6"/>
    <w:rsid w:val="00765B5D"/>
    <w:rsid w:val="00765D7B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03E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129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2982"/>
    <w:rsid w:val="00782E7B"/>
    <w:rsid w:val="00783696"/>
    <w:rsid w:val="00783C12"/>
    <w:rsid w:val="007840CB"/>
    <w:rsid w:val="00784327"/>
    <w:rsid w:val="00784516"/>
    <w:rsid w:val="0078482F"/>
    <w:rsid w:val="007848B1"/>
    <w:rsid w:val="00784E37"/>
    <w:rsid w:val="0078508C"/>
    <w:rsid w:val="0078512F"/>
    <w:rsid w:val="0078587E"/>
    <w:rsid w:val="00785DCB"/>
    <w:rsid w:val="007860C3"/>
    <w:rsid w:val="00786734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940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AEA"/>
    <w:rsid w:val="00796E78"/>
    <w:rsid w:val="007A061B"/>
    <w:rsid w:val="007A064E"/>
    <w:rsid w:val="007A082B"/>
    <w:rsid w:val="007A0AD2"/>
    <w:rsid w:val="007A0B52"/>
    <w:rsid w:val="007A0E02"/>
    <w:rsid w:val="007A113C"/>
    <w:rsid w:val="007A16AF"/>
    <w:rsid w:val="007A17F9"/>
    <w:rsid w:val="007A1A3A"/>
    <w:rsid w:val="007A2076"/>
    <w:rsid w:val="007A2232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0B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C41"/>
    <w:rsid w:val="007A6FC9"/>
    <w:rsid w:val="007A78E7"/>
    <w:rsid w:val="007A7AA1"/>
    <w:rsid w:val="007A7BBF"/>
    <w:rsid w:val="007B0051"/>
    <w:rsid w:val="007B07FF"/>
    <w:rsid w:val="007B0C8D"/>
    <w:rsid w:val="007B1311"/>
    <w:rsid w:val="007B1357"/>
    <w:rsid w:val="007B179A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BA8"/>
    <w:rsid w:val="007B5CF8"/>
    <w:rsid w:val="007B5E67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386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38E"/>
    <w:rsid w:val="007D067E"/>
    <w:rsid w:val="007D068D"/>
    <w:rsid w:val="007D06E6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4F0D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2E0"/>
    <w:rsid w:val="007E1501"/>
    <w:rsid w:val="007E15A1"/>
    <w:rsid w:val="007E16C9"/>
    <w:rsid w:val="007E18C6"/>
    <w:rsid w:val="007E1AC5"/>
    <w:rsid w:val="007E1B87"/>
    <w:rsid w:val="007E20FE"/>
    <w:rsid w:val="007E2167"/>
    <w:rsid w:val="007E2EB5"/>
    <w:rsid w:val="007E2FA7"/>
    <w:rsid w:val="007E30B3"/>
    <w:rsid w:val="007E38B1"/>
    <w:rsid w:val="007E3BAB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1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51"/>
    <w:rsid w:val="007F3D90"/>
    <w:rsid w:val="007F3EA6"/>
    <w:rsid w:val="007F4707"/>
    <w:rsid w:val="007F4C10"/>
    <w:rsid w:val="007F4E7A"/>
    <w:rsid w:val="007F4F76"/>
    <w:rsid w:val="007F555B"/>
    <w:rsid w:val="007F5DC9"/>
    <w:rsid w:val="007F692A"/>
    <w:rsid w:val="007F6BFD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3C"/>
    <w:rsid w:val="00814982"/>
    <w:rsid w:val="0081506A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1A37"/>
    <w:rsid w:val="0082274D"/>
    <w:rsid w:val="008231DF"/>
    <w:rsid w:val="00823724"/>
    <w:rsid w:val="0082403E"/>
    <w:rsid w:val="008241D0"/>
    <w:rsid w:val="008243E5"/>
    <w:rsid w:val="0082469B"/>
    <w:rsid w:val="00824C78"/>
    <w:rsid w:val="0082500F"/>
    <w:rsid w:val="00825684"/>
    <w:rsid w:val="00825F25"/>
    <w:rsid w:val="00825FDC"/>
    <w:rsid w:val="00826063"/>
    <w:rsid w:val="00826A6C"/>
    <w:rsid w:val="00826BDA"/>
    <w:rsid w:val="00826FC6"/>
    <w:rsid w:val="00826FEA"/>
    <w:rsid w:val="008273FD"/>
    <w:rsid w:val="0082782A"/>
    <w:rsid w:val="00827A33"/>
    <w:rsid w:val="00827CFB"/>
    <w:rsid w:val="00830E87"/>
    <w:rsid w:val="00831841"/>
    <w:rsid w:val="00831E59"/>
    <w:rsid w:val="00831EF0"/>
    <w:rsid w:val="00832023"/>
    <w:rsid w:val="0083221E"/>
    <w:rsid w:val="00832C31"/>
    <w:rsid w:val="00832ED9"/>
    <w:rsid w:val="008341FE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1C4"/>
    <w:rsid w:val="00842791"/>
    <w:rsid w:val="00842D18"/>
    <w:rsid w:val="008430F2"/>
    <w:rsid w:val="00843C7B"/>
    <w:rsid w:val="00843CFA"/>
    <w:rsid w:val="008441AA"/>
    <w:rsid w:val="008441B0"/>
    <w:rsid w:val="00844535"/>
    <w:rsid w:val="00844D0E"/>
    <w:rsid w:val="008455B3"/>
    <w:rsid w:val="00845A53"/>
    <w:rsid w:val="00845EF7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2AD"/>
    <w:rsid w:val="008519EB"/>
    <w:rsid w:val="00851B56"/>
    <w:rsid w:val="00851C04"/>
    <w:rsid w:val="00851C1A"/>
    <w:rsid w:val="00851D72"/>
    <w:rsid w:val="00853379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91B"/>
    <w:rsid w:val="00856CEE"/>
    <w:rsid w:val="008571EB"/>
    <w:rsid w:val="00857312"/>
    <w:rsid w:val="008601F1"/>
    <w:rsid w:val="008601F6"/>
    <w:rsid w:val="0086053C"/>
    <w:rsid w:val="00860793"/>
    <w:rsid w:val="00860CEC"/>
    <w:rsid w:val="00860EFA"/>
    <w:rsid w:val="00861290"/>
    <w:rsid w:val="008623C0"/>
    <w:rsid w:val="0086274E"/>
    <w:rsid w:val="0086278D"/>
    <w:rsid w:val="00862CAC"/>
    <w:rsid w:val="00863007"/>
    <w:rsid w:val="008635CC"/>
    <w:rsid w:val="00863842"/>
    <w:rsid w:val="00863BFB"/>
    <w:rsid w:val="0086421E"/>
    <w:rsid w:val="00864EE4"/>
    <w:rsid w:val="00864F1B"/>
    <w:rsid w:val="00865024"/>
    <w:rsid w:val="0086503F"/>
    <w:rsid w:val="0086506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60D"/>
    <w:rsid w:val="00876830"/>
    <w:rsid w:val="00876B40"/>
    <w:rsid w:val="00877828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2B94"/>
    <w:rsid w:val="008835AA"/>
    <w:rsid w:val="008836F0"/>
    <w:rsid w:val="00884630"/>
    <w:rsid w:val="008846B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23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C84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05A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14"/>
    <w:rsid w:val="008B3EE7"/>
    <w:rsid w:val="008B40AB"/>
    <w:rsid w:val="008B4534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342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96C"/>
    <w:rsid w:val="008C6D44"/>
    <w:rsid w:val="008C7408"/>
    <w:rsid w:val="008C7511"/>
    <w:rsid w:val="008D002D"/>
    <w:rsid w:val="008D035D"/>
    <w:rsid w:val="008D2A8A"/>
    <w:rsid w:val="008D2B71"/>
    <w:rsid w:val="008D2C58"/>
    <w:rsid w:val="008D2D5D"/>
    <w:rsid w:val="008D3301"/>
    <w:rsid w:val="008D33A3"/>
    <w:rsid w:val="008D395D"/>
    <w:rsid w:val="008D3F2C"/>
    <w:rsid w:val="008D41AD"/>
    <w:rsid w:val="008D4A2E"/>
    <w:rsid w:val="008D4D8E"/>
    <w:rsid w:val="008D4ED3"/>
    <w:rsid w:val="008D50D9"/>
    <w:rsid w:val="008D5246"/>
    <w:rsid w:val="008D5815"/>
    <w:rsid w:val="008D5DB8"/>
    <w:rsid w:val="008D5E24"/>
    <w:rsid w:val="008D63D1"/>
    <w:rsid w:val="008D64E9"/>
    <w:rsid w:val="008D663E"/>
    <w:rsid w:val="008D6B4D"/>
    <w:rsid w:val="008D6C1C"/>
    <w:rsid w:val="008D6CEB"/>
    <w:rsid w:val="008D6D1D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5CAA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77B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CF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61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34F"/>
    <w:rsid w:val="0091458E"/>
    <w:rsid w:val="009148D0"/>
    <w:rsid w:val="00914E15"/>
    <w:rsid w:val="00914F50"/>
    <w:rsid w:val="0091527B"/>
    <w:rsid w:val="009153C9"/>
    <w:rsid w:val="00915D6D"/>
    <w:rsid w:val="009163E8"/>
    <w:rsid w:val="00916971"/>
    <w:rsid w:val="00916E26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626"/>
    <w:rsid w:val="00924748"/>
    <w:rsid w:val="0092491C"/>
    <w:rsid w:val="00924D85"/>
    <w:rsid w:val="00924EC5"/>
    <w:rsid w:val="00925619"/>
    <w:rsid w:val="00927113"/>
    <w:rsid w:val="0092717C"/>
    <w:rsid w:val="009277C4"/>
    <w:rsid w:val="00927E9F"/>
    <w:rsid w:val="00930153"/>
    <w:rsid w:val="009301DD"/>
    <w:rsid w:val="00930329"/>
    <w:rsid w:val="0093057B"/>
    <w:rsid w:val="0093058B"/>
    <w:rsid w:val="00930BB2"/>
    <w:rsid w:val="00930CE2"/>
    <w:rsid w:val="0093147F"/>
    <w:rsid w:val="00931703"/>
    <w:rsid w:val="00931A1B"/>
    <w:rsid w:val="00931BA4"/>
    <w:rsid w:val="00931FE8"/>
    <w:rsid w:val="009321CD"/>
    <w:rsid w:val="009333C6"/>
    <w:rsid w:val="0093369C"/>
    <w:rsid w:val="00933BD7"/>
    <w:rsid w:val="00933DB6"/>
    <w:rsid w:val="009341C5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2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6FE"/>
    <w:rsid w:val="00944C5E"/>
    <w:rsid w:val="00944D1F"/>
    <w:rsid w:val="00944D91"/>
    <w:rsid w:val="00944EF2"/>
    <w:rsid w:val="009452B1"/>
    <w:rsid w:val="009455DF"/>
    <w:rsid w:val="009455FF"/>
    <w:rsid w:val="009463D5"/>
    <w:rsid w:val="00947936"/>
    <w:rsid w:val="009479CB"/>
    <w:rsid w:val="00950A9B"/>
    <w:rsid w:val="00951131"/>
    <w:rsid w:val="0095115F"/>
    <w:rsid w:val="00951245"/>
    <w:rsid w:val="0095125D"/>
    <w:rsid w:val="0095134F"/>
    <w:rsid w:val="00951766"/>
    <w:rsid w:val="0095211F"/>
    <w:rsid w:val="0095239A"/>
    <w:rsid w:val="009523CB"/>
    <w:rsid w:val="00952444"/>
    <w:rsid w:val="00952CE7"/>
    <w:rsid w:val="00953413"/>
    <w:rsid w:val="009534AA"/>
    <w:rsid w:val="00953879"/>
    <w:rsid w:val="009538CA"/>
    <w:rsid w:val="0095391D"/>
    <w:rsid w:val="00953A65"/>
    <w:rsid w:val="00953CEA"/>
    <w:rsid w:val="00954384"/>
    <w:rsid w:val="00955980"/>
    <w:rsid w:val="009559C9"/>
    <w:rsid w:val="00955DFB"/>
    <w:rsid w:val="009564F1"/>
    <w:rsid w:val="00956B12"/>
    <w:rsid w:val="00956B3F"/>
    <w:rsid w:val="00956EDC"/>
    <w:rsid w:val="0095757C"/>
    <w:rsid w:val="00957745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6749"/>
    <w:rsid w:val="009671A2"/>
    <w:rsid w:val="009672DF"/>
    <w:rsid w:val="0096749A"/>
    <w:rsid w:val="00967B2B"/>
    <w:rsid w:val="00970BB9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DBF"/>
    <w:rsid w:val="00975F47"/>
    <w:rsid w:val="00976A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2B34"/>
    <w:rsid w:val="009835C1"/>
    <w:rsid w:val="00983878"/>
    <w:rsid w:val="00983A94"/>
    <w:rsid w:val="00983C1B"/>
    <w:rsid w:val="00983DCE"/>
    <w:rsid w:val="00983E28"/>
    <w:rsid w:val="00983EF4"/>
    <w:rsid w:val="00983F96"/>
    <w:rsid w:val="00984AC1"/>
    <w:rsid w:val="00984D46"/>
    <w:rsid w:val="00985170"/>
    <w:rsid w:val="0098531E"/>
    <w:rsid w:val="00985E1F"/>
    <w:rsid w:val="00986230"/>
    <w:rsid w:val="00986264"/>
    <w:rsid w:val="00986318"/>
    <w:rsid w:val="009864EA"/>
    <w:rsid w:val="00986E0B"/>
    <w:rsid w:val="00987C27"/>
    <w:rsid w:val="00990388"/>
    <w:rsid w:val="00990407"/>
    <w:rsid w:val="009904FB"/>
    <w:rsid w:val="00990C6A"/>
    <w:rsid w:val="00990FD3"/>
    <w:rsid w:val="00991327"/>
    <w:rsid w:val="00991679"/>
    <w:rsid w:val="00991C02"/>
    <w:rsid w:val="009921F9"/>
    <w:rsid w:val="009923AA"/>
    <w:rsid w:val="00992567"/>
    <w:rsid w:val="00992B88"/>
    <w:rsid w:val="009939B9"/>
    <w:rsid w:val="009939C8"/>
    <w:rsid w:val="00993AEE"/>
    <w:rsid w:val="009943F9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8FD"/>
    <w:rsid w:val="00996921"/>
    <w:rsid w:val="00996AB7"/>
    <w:rsid w:val="00996BD4"/>
    <w:rsid w:val="009973A1"/>
    <w:rsid w:val="00997535"/>
    <w:rsid w:val="00997EA6"/>
    <w:rsid w:val="009A0100"/>
    <w:rsid w:val="009A040C"/>
    <w:rsid w:val="009A1033"/>
    <w:rsid w:val="009A1077"/>
    <w:rsid w:val="009A218A"/>
    <w:rsid w:val="009A2C64"/>
    <w:rsid w:val="009A2FF7"/>
    <w:rsid w:val="009A30E6"/>
    <w:rsid w:val="009A3616"/>
    <w:rsid w:val="009A3AC3"/>
    <w:rsid w:val="009A4662"/>
    <w:rsid w:val="009A467A"/>
    <w:rsid w:val="009A4A13"/>
    <w:rsid w:val="009A5591"/>
    <w:rsid w:val="009A5B95"/>
    <w:rsid w:val="009A64C3"/>
    <w:rsid w:val="009A6B8F"/>
    <w:rsid w:val="009A70C5"/>
    <w:rsid w:val="009A7EFA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004"/>
    <w:rsid w:val="009B4162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7F4"/>
    <w:rsid w:val="009C0BA8"/>
    <w:rsid w:val="009C1056"/>
    <w:rsid w:val="009C121D"/>
    <w:rsid w:val="009C1986"/>
    <w:rsid w:val="009C1DF4"/>
    <w:rsid w:val="009C1E27"/>
    <w:rsid w:val="009C1FC9"/>
    <w:rsid w:val="009C2299"/>
    <w:rsid w:val="009C2491"/>
    <w:rsid w:val="009C2A08"/>
    <w:rsid w:val="009C31BE"/>
    <w:rsid w:val="009C3495"/>
    <w:rsid w:val="009C3507"/>
    <w:rsid w:val="009C3724"/>
    <w:rsid w:val="009C378F"/>
    <w:rsid w:val="009C3AD2"/>
    <w:rsid w:val="009C44F6"/>
    <w:rsid w:val="009C68E4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2AC"/>
    <w:rsid w:val="009D03BB"/>
    <w:rsid w:val="009D0464"/>
    <w:rsid w:val="009D0936"/>
    <w:rsid w:val="009D0D19"/>
    <w:rsid w:val="009D0ED1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7DC"/>
    <w:rsid w:val="009D58EF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A7E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4D11"/>
    <w:rsid w:val="009E585C"/>
    <w:rsid w:val="009E5B2C"/>
    <w:rsid w:val="009E61E0"/>
    <w:rsid w:val="009E76A7"/>
    <w:rsid w:val="009E7FE8"/>
    <w:rsid w:val="009F05FD"/>
    <w:rsid w:val="009F0677"/>
    <w:rsid w:val="009F0C6F"/>
    <w:rsid w:val="009F129D"/>
    <w:rsid w:val="009F1640"/>
    <w:rsid w:val="009F1E4C"/>
    <w:rsid w:val="009F2325"/>
    <w:rsid w:val="009F23DC"/>
    <w:rsid w:val="009F2434"/>
    <w:rsid w:val="009F273F"/>
    <w:rsid w:val="009F2898"/>
    <w:rsid w:val="009F2B2B"/>
    <w:rsid w:val="009F2E7F"/>
    <w:rsid w:val="009F320B"/>
    <w:rsid w:val="009F3342"/>
    <w:rsid w:val="009F33A6"/>
    <w:rsid w:val="009F377D"/>
    <w:rsid w:val="009F3A30"/>
    <w:rsid w:val="009F3FB9"/>
    <w:rsid w:val="009F4581"/>
    <w:rsid w:val="009F4659"/>
    <w:rsid w:val="009F4954"/>
    <w:rsid w:val="009F4F2B"/>
    <w:rsid w:val="009F50D8"/>
    <w:rsid w:val="009F5102"/>
    <w:rsid w:val="009F5173"/>
    <w:rsid w:val="009F5630"/>
    <w:rsid w:val="009F56AF"/>
    <w:rsid w:val="009F58C8"/>
    <w:rsid w:val="009F5941"/>
    <w:rsid w:val="009F62A3"/>
    <w:rsid w:val="009F6567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0DB1"/>
    <w:rsid w:val="00A00F6C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926"/>
    <w:rsid w:val="00A04C36"/>
    <w:rsid w:val="00A04C8E"/>
    <w:rsid w:val="00A04CC3"/>
    <w:rsid w:val="00A04E31"/>
    <w:rsid w:val="00A05145"/>
    <w:rsid w:val="00A052C2"/>
    <w:rsid w:val="00A0556D"/>
    <w:rsid w:val="00A05A26"/>
    <w:rsid w:val="00A06240"/>
    <w:rsid w:val="00A063AC"/>
    <w:rsid w:val="00A064EC"/>
    <w:rsid w:val="00A0673A"/>
    <w:rsid w:val="00A06B73"/>
    <w:rsid w:val="00A0719C"/>
    <w:rsid w:val="00A0787F"/>
    <w:rsid w:val="00A078AD"/>
    <w:rsid w:val="00A0796E"/>
    <w:rsid w:val="00A07AF5"/>
    <w:rsid w:val="00A07D6A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4967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0AC3"/>
    <w:rsid w:val="00A2128D"/>
    <w:rsid w:val="00A21380"/>
    <w:rsid w:val="00A21B5B"/>
    <w:rsid w:val="00A21B77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C9C"/>
    <w:rsid w:val="00A26D00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A81"/>
    <w:rsid w:val="00A34D10"/>
    <w:rsid w:val="00A351EF"/>
    <w:rsid w:val="00A3567E"/>
    <w:rsid w:val="00A35855"/>
    <w:rsid w:val="00A36220"/>
    <w:rsid w:val="00A36288"/>
    <w:rsid w:val="00A36A51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4B75"/>
    <w:rsid w:val="00A45056"/>
    <w:rsid w:val="00A4521C"/>
    <w:rsid w:val="00A45518"/>
    <w:rsid w:val="00A4567C"/>
    <w:rsid w:val="00A459EC"/>
    <w:rsid w:val="00A45E10"/>
    <w:rsid w:val="00A45EBB"/>
    <w:rsid w:val="00A4601C"/>
    <w:rsid w:val="00A471FF"/>
    <w:rsid w:val="00A47578"/>
    <w:rsid w:val="00A47C07"/>
    <w:rsid w:val="00A47DAA"/>
    <w:rsid w:val="00A47F3C"/>
    <w:rsid w:val="00A50050"/>
    <w:rsid w:val="00A501FE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4A80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D84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49A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7A6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0776"/>
    <w:rsid w:val="00A90B91"/>
    <w:rsid w:val="00A9102A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46B0"/>
    <w:rsid w:val="00A948FB"/>
    <w:rsid w:val="00A95353"/>
    <w:rsid w:val="00A95455"/>
    <w:rsid w:val="00A958DF"/>
    <w:rsid w:val="00A959F2"/>
    <w:rsid w:val="00A95AD8"/>
    <w:rsid w:val="00A95F76"/>
    <w:rsid w:val="00A9644A"/>
    <w:rsid w:val="00A96CB6"/>
    <w:rsid w:val="00A9759D"/>
    <w:rsid w:val="00A97706"/>
    <w:rsid w:val="00AA0206"/>
    <w:rsid w:val="00AA0294"/>
    <w:rsid w:val="00AA0637"/>
    <w:rsid w:val="00AA0B96"/>
    <w:rsid w:val="00AA135B"/>
    <w:rsid w:val="00AA151F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A7CA9"/>
    <w:rsid w:val="00AB02A1"/>
    <w:rsid w:val="00AB03CE"/>
    <w:rsid w:val="00AB0A1B"/>
    <w:rsid w:val="00AB0BF7"/>
    <w:rsid w:val="00AB13A4"/>
    <w:rsid w:val="00AB1B86"/>
    <w:rsid w:val="00AB1F1B"/>
    <w:rsid w:val="00AB1FA7"/>
    <w:rsid w:val="00AB2190"/>
    <w:rsid w:val="00AB2699"/>
    <w:rsid w:val="00AB2BA0"/>
    <w:rsid w:val="00AB3328"/>
    <w:rsid w:val="00AB34C0"/>
    <w:rsid w:val="00AB35CD"/>
    <w:rsid w:val="00AB380C"/>
    <w:rsid w:val="00AB39B9"/>
    <w:rsid w:val="00AB3B57"/>
    <w:rsid w:val="00AB425B"/>
    <w:rsid w:val="00AB4989"/>
    <w:rsid w:val="00AB4D32"/>
    <w:rsid w:val="00AB57AF"/>
    <w:rsid w:val="00AB5ACC"/>
    <w:rsid w:val="00AB6326"/>
    <w:rsid w:val="00AB6715"/>
    <w:rsid w:val="00AB67AC"/>
    <w:rsid w:val="00AB6E85"/>
    <w:rsid w:val="00AB7139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443"/>
    <w:rsid w:val="00AC4750"/>
    <w:rsid w:val="00AC4A4F"/>
    <w:rsid w:val="00AC5698"/>
    <w:rsid w:val="00AC59E6"/>
    <w:rsid w:val="00AC5F84"/>
    <w:rsid w:val="00AC62FD"/>
    <w:rsid w:val="00AC6443"/>
    <w:rsid w:val="00AC684E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D26"/>
    <w:rsid w:val="00AD3EA9"/>
    <w:rsid w:val="00AD4DC5"/>
    <w:rsid w:val="00AD561B"/>
    <w:rsid w:val="00AD576D"/>
    <w:rsid w:val="00AD618B"/>
    <w:rsid w:val="00AD7161"/>
    <w:rsid w:val="00AD75EC"/>
    <w:rsid w:val="00AD7BD4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82A"/>
    <w:rsid w:val="00AE3A00"/>
    <w:rsid w:val="00AE3AFC"/>
    <w:rsid w:val="00AE3D30"/>
    <w:rsid w:val="00AE3DF7"/>
    <w:rsid w:val="00AE40E6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5F"/>
    <w:rsid w:val="00AE75E7"/>
    <w:rsid w:val="00AE7B55"/>
    <w:rsid w:val="00AE7C92"/>
    <w:rsid w:val="00AF041F"/>
    <w:rsid w:val="00AF0903"/>
    <w:rsid w:val="00AF132F"/>
    <w:rsid w:val="00AF1C74"/>
    <w:rsid w:val="00AF1D09"/>
    <w:rsid w:val="00AF2592"/>
    <w:rsid w:val="00AF26B7"/>
    <w:rsid w:val="00AF28BE"/>
    <w:rsid w:val="00AF2B3C"/>
    <w:rsid w:val="00AF2B83"/>
    <w:rsid w:val="00AF3B04"/>
    <w:rsid w:val="00AF3E13"/>
    <w:rsid w:val="00AF3E56"/>
    <w:rsid w:val="00AF45CD"/>
    <w:rsid w:val="00AF4950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45D"/>
    <w:rsid w:val="00B0372A"/>
    <w:rsid w:val="00B0385B"/>
    <w:rsid w:val="00B03C9C"/>
    <w:rsid w:val="00B03D4A"/>
    <w:rsid w:val="00B03EDA"/>
    <w:rsid w:val="00B03FFA"/>
    <w:rsid w:val="00B0427D"/>
    <w:rsid w:val="00B042B7"/>
    <w:rsid w:val="00B042FE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1569"/>
    <w:rsid w:val="00B22219"/>
    <w:rsid w:val="00B2232E"/>
    <w:rsid w:val="00B22547"/>
    <w:rsid w:val="00B228C5"/>
    <w:rsid w:val="00B22943"/>
    <w:rsid w:val="00B234FD"/>
    <w:rsid w:val="00B23A26"/>
    <w:rsid w:val="00B249C5"/>
    <w:rsid w:val="00B24DAC"/>
    <w:rsid w:val="00B24DF0"/>
    <w:rsid w:val="00B24E4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A9"/>
    <w:rsid w:val="00B335E0"/>
    <w:rsid w:val="00B337FA"/>
    <w:rsid w:val="00B340F0"/>
    <w:rsid w:val="00B34866"/>
    <w:rsid w:val="00B34B81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2E4B"/>
    <w:rsid w:val="00B43F34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0CD"/>
    <w:rsid w:val="00B5221A"/>
    <w:rsid w:val="00B52313"/>
    <w:rsid w:val="00B526EC"/>
    <w:rsid w:val="00B5275A"/>
    <w:rsid w:val="00B5285B"/>
    <w:rsid w:val="00B529B9"/>
    <w:rsid w:val="00B5358D"/>
    <w:rsid w:val="00B53BFE"/>
    <w:rsid w:val="00B54BF6"/>
    <w:rsid w:val="00B54E70"/>
    <w:rsid w:val="00B54F29"/>
    <w:rsid w:val="00B5525A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57373"/>
    <w:rsid w:val="00B57611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3EE4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67CE6"/>
    <w:rsid w:val="00B7006E"/>
    <w:rsid w:val="00B70642"/>
    <w:rsid w:val="00B70B7C"/>
    <w:rsid w:val="00B7120B"/>
    <w:rsid w:val="00B71544"/>
    <w:rsid w:val="00B71997"/>
    <w:rsid w:val="00B7199F"/>
    <w:rsid w:val="00B71B8A"/>
    <w:rsid w:val="00B71F6E"/>
    <w:rsid w:val="00B72260"/>
    <w:rsid w:val="00B72678"/>
    <w:rsid w:val="00B7296B"/>
    <w:rsid w:val="00B72A8D"/>
    <w:rsid w:val="00B7340F"/>
    <w:rsid w:val="00B73946"/>
    <w:rsid w:val="00B74409"/>
    <w:rsid w:val="00B7478D"/>
    <w:rsid w:val="00B748A2"/>
    <w:rsid w:val="00B74C70"/>
    <w:rsid w:val="00B74E67"/>
    <w:rsid w:val="00B75885"/>
    <w:rsid w:val="00B763C8"/>
    <w:rsid w:val="00B7680D"/>
    <w:rsid w:val="00B769E1"/>
    <w:rsid w:val="00B76B69"/>
    <w:rsid w:val="00B76C85"/>
    <w:rsid w:val="00B77863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5D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1F8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1E1F"/>
    <w:rsid w:val="00BA1F4F"/>
    <w:rsid w:val="00BA208F"/>
    <w:rsid w:val="00BA2552"/>
    <w:rsid w:val="00BA2EFE"/>
    <w:rsid w:val="00BA30E6"/>
    <w:rsid w:val="00BA390A"/>
    <w:rsid w:val="00BA3A9F"/>
    <w:rsid w:val="00BA3BB7"/>
    <w:rsid w:val="00BA3D80"/>
    <w:rsid w:val="00BA430E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66D9"/>
    <w:rsid w:val="00BA6C9B"/>
    <w:rsid w:val="00BA6E06"/>
    <w:rsid w:val="00BA7103"/>
    <w:rsid w:val="00BA768C"/>
    <w:rsid w:val="00BA7C9E"/>
    <w:rsid w:val="00BA7CD4"/>
    <w:rsid w:val="00BA7DC2"/>
    <w:rsid w:val="00BA7F05"/>
    <w:rsid w:val="00BB013F"/>
    <w:rsid w:val="00BB01E6"/>
    <w:rsid w:val="00BB05D7"/>
    <w:rsid w:val="00BB1440"/>
    <w:rsid w:val="00BB1B3C"/>
    <w:rsid w:val="00BB1FE2"/>
    <w:rsid w:val="00BB25F5"/>
    <w:rsid w:val="00BB2683"/>
    <w:rsid w:val="00BB2820"/>
    <w:rsid w:val="00BB2AC5"/>
    <w:rsid w:val="00BB2C7D"/>
    <w:rsid w:val="00BB386F"/>
    <w:rsid w:val="00BB4B4B"/>
    <w:rsid w:val="00BB4E9A"/>
    <w:rsid w:val="00BB58FC"/>
    <w:rsid w:val="00BB5987"/>
    <w:rsid w:val="00BB5E6C"/>
    <w:rsid w:val="00BB637F"/>
    <w:rsid w:val="00BB685A"/>
    <w:rsid w:val="00BB7578"/>
    <w:rsid w:val="00BB7EAA"/>
    <w:rsid w:val="00BB7EEF"/>
    <w:rsid w:val="00BC0270"/>
    <w:rsid w:val="00BC03BE"/>
    <w:rsid w:val="00BC0650"/>
    <w:rsid w:val="00BC13A8"/>
    <w:rsid w:val="00BC1C72"/>
    <w:rsid w:val="00BC212F"/>
    <w:rsid w:val="00BC2BEC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09C2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236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2DF3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0ED1"/>
    <w:rsid w:val="00C0147E"/>
    <w:rsid w:val="00C015F4"/>
    <w:rsid w:val="00C0168E"/>
    <w:rsid w:val="00C022A5"/>
    <w:rsid w:val="00C025C4"/>
    <w:rsid w:val="00C025C7"/>
    <w:rsid w:val="00C028B8"/>
    <w:rsid w:val="00C02A3A"/>
    <w:rsid w:val="00C0349B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6F4"/>
    <w:rsid w:val="00C11887"/>
    <w:rsid w:val="00C11A0D"/>
    <w:rsid w:val="00C12649"/>
    <w:rsid w:val="00C1267A"/>
    <w:rsid w:val="00C12A4F"/>
    <w:rsid w:val="00C12C80"/>
    <w:rsid w:val="00C13195"/>
    <w:rsid w:val="00C13913"/>
    <w:rsid w:val="00C1411B"/>
    <w:rsid w:val="00C1412E"/>
    <w:rsid w:val="00C1413F"/>
    <w:rsid w:val="00C14806"/>
    <w:rsid w:val="00C14E1B"/>
    <w:rsid w:val="00C14FD2"/>
    <w:rsid w:val="00C15D00"/>
    <w:rsid w:val="00C160B9"/>
    <w:rsid w:val="00C16504"/>
    <w:rsid w:val="00C1650C"/>
    <w:rsid w:val="00C16952"/>
    <w:rsid w:val="00C16FB5"/>
    <w:rsid w:val="00C17867"/>
    <w:rsid w:val="00C17904"/>
    <w:rsid w:val="00C17D8A"/>
    <w:rsid w:val="00C17DD3"/>
    <w:rsid w:val="00C17EED"/>
    <w:rsid w:val="00C20181"/>
    <w:rsid w:val="00C203FC"/>
    <w:rsid w:val="00C21CCD"/>
    <w:rsid w:val="00C2287B"/>
    <w:rsid w:val="00C22BD4"/>
    <w:rsid w:val="00C22DA9"/>
    <w:rsid w:val="00C23A71"/>
    <w:rsid w:val="00C23A9F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E58"/>
    <w:rsid w:val="00C32F02"/>
    <w:rsid w:val="00C33088"/>
    <w:rsid w:val="00C330CD"/>
    <w:rsid w:val="00C33C31"/>
    <w:rsid w:val="00C342E8"/>
    <w:rsid w:val="00C34A07"/>
    <w:rsid w:val="00C34C1F"/>
    <w:rsid w:val="00C34E01"/>
    <w:rsid w:val="00C3520A"/>
    <w:rsid w:val="00C3548C"/>
    <w:rsid w:val="00C3569E"/>
    <w:rsid w:val="00C358F3"/>
    <w:rsid w:val="00C35D4F"/>
    <w:rsid w:val="00C361E8"/>
    <w:rsid w:val="00C369FB"/>
    <w:rsid w:val="00C36A94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1C27"/>
    <w:rsid w:val="00C420E6"/>
    <w:rsid w:val="00C42771"/>
    <w:rsid w:val="00C429F7"/>
    <w:rsid w:val="00C42A79"/>
    <w:rsid w:val="00C43064"/>
    <w:rsid w:val="00C43080"/>
    <w:rsid w:val="00C4354F"/>
    <w:rsid w:val="00C44471"/>
    <w:rsid w:val="00C447F8"/>
    <w:rsid w:val="00C44B2E"/>
    <w:rsid w:val="00C450EA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47F8E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3DC5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18"/>
    <w:rsid w:val="00C608B4"/>
    <w:rsid w:val="00C60C15"/>
    <w:rsid w:val="00C6101D"/>
    <w:rsid w:val="00C6103D"/>
    <w:rsid w:val="00C613CF"/>
    <w:rsid w:val="00C6173C"/>
    <w:rsid w:val="00C61858"/>
    <w:rsid w:val="00C620A4"/>
    <w:rsid w:val="00C62795"/>
    <w:rsid w:val="00C62DD4"/>
    <w:rsid w:val="00C631A5"/>
    <w:rsid w:val="00C63244"/>
    <w:rsid w:val="00C6364B"/>
    <w:rsid w:val="00C63989"/>
    <w:rsid w:val="00C63DB2"/>
    <w:rsid w:val="00C63DDD"/>
    <w:rsid w:val="00C64266"/>
    <w:rsid w:val="00C64544"/>
    <w:rsid w:val="00C64549"/>
    <w:rsid w:val="00C64B7C"/>
    <w:rsid w:val="00C64E39"/>
    <w:rsid w:val="00C64E95"/>
    <w:rsid w:val="00C6540A"/>
    <w:rsid w:val="00C657EE"/>
    <w:rsid w:val="00C65DA5"/>
    <w:rsid w:val="00C65E20"/>
    <w:rsid w:val="00C662B7"/>
    <w:rsid w:val="00C665DB"/>
    <w:rsid w:val="00C667B7"/>
    <w:rsid w:val="00C66812"/>
    <w:rsid w:val="00C674A3"/>
    <w:rsid w:val="00C6751F"/>
    <w:rsid w:val="00C678A0"/>
    <w:rsid w:val="00C678B9"/>
    <w:rsid w:val="00C67AB0"/>
    <w:rsid w:val="00C67C77"/>
    <w:rsid w:val="00C70526"/>
    <w:rsid w:val="00C70740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09A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556"/>
    <w:rsid w:val="00C81767"/>
    <w:rsid w:val="00C81B85"/>
    <w:rsid w:val="00C828CC"/>
    <w:rsid w:val="00C82CCC"/>
    <w:rsid w:val="00C8316C"/>
    <w:rsid w:val="00C83416"/>
    <w:rsid w:val="00C83B9A"/>
    <w:rsid w:val="00C83BA2"/>
    <w:rsid w:val="00C83C4E"/>
    <w:rsid w:val="00C83E7A"/>
    <w:rsid w:val="00C84252"/>
    <w:rsid w:val="00C8426A"/>
    <w:rsid w:val="00C8482E"/>
    <w:rsid w:val="00C848F5"/>
    <w:rsid w:val="00C84C30"/>
    <w:rsid w:val="00C85B2C"/>
    <w:rsid w:val="00C85D5F"/>
    <w:rsid w:val="00C862CD"/>
    <w:rsid w:val="00C86FB9"/>
    <w:rsid w:val="00C8702F"/>
    <w:rsid w:val="00C87040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5CA5"/>
    <w:rsid w:val="00C96B8F"/>
    <w:rsid w:val="00C96BE4"/>
    <w:rsid w:val="00C96F51"/>
    <w:rsid w:val="00C973C2"/>
    <w:rsid w:val="00CA00C7"/>
    <w:rsid w:val="00CA05A2"/>
    <w:rsid w:val="00CA1265"/>
    <w:rsid w:val="00CA24BE"/>
    <w:rsid w:val="00CA279E"/>
    <w:rsid w:val="00CA2AF0"/>
    <w:rsid w:val="00CA2BE6"/>
    <w:rsid w:val="00CA2F22"/>
    <w:rsid w:val="00CA3043"/>
    <w:rsid w:val="00CA30B1"/>
    <w:rsid w:val="00CA3558"/>
    <w:rsid w:val="00CA3666"/>
    <w:rsid w:val="00CA49CC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872"/>
    <w:rsid w:val="00CB3D0D"/>
    <w:rsid w:val="00CB3F54"/>
    <w:rsid w:val="00CB3F65"/>
    <w:rsid w:val="00CB42D8"/>
    <w:rsid w:val="00CB43F8"/>
    <w:rsid w:val="00CB4782"/>
    <w:rsid w:val="00CB483F"/>
    <w:rsid w:val="00CB49A8"/>
    <w:rsid w:val="00CB52DF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8F5"/>
    <w:rsid w:val="00CB7A2F"/>
    <w:rsid w:val="00CB7C59"/>
    <w:rsid w:val="00CB7D83"/>
    <w:rsid w:val="00CB7F8F"/>
    <w:rsid w:val="00CC00B6"/>
    <w:rsid w:val="00CC051A"/>
    <w:rsid w:val="00CC1163"/>
    <w:rsid w:val="00CC1389"/>
    <w:rsid w:val="00CC13C9"/>
    <w:rsid w:val="00CC13F1"/>
    <w:rsid w:val="00CC1683"/>
    <w:rsid w:val="00CC16DF"/>
    <w:rsid w:val="00CC1C5C"/>
    <w:rsid w:val="00CC1F29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4A00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C7E4D"/>
    <w:rsid w:val="00CD067F"/>
    <w:rsid w:val="00CD0B84"/>
    <w:rsid w:val="00CD0BC5"/>
    <w:rsid w:val="00CD11CE"/>
    <w:rsid w:val="00CD12AE"/>
    <w:rsid w:val="00CD1438"/>
    <w:rsid w:val="00CD17C0"/>
    <w:rsid w:val="00CD2FD4"/>
    <w:rsid w:val="00CD3267"/>
    <w:rsid w:val="00CD344C"/>
    <w:rsid w:val="00CD37D0"/>
    <w:rsid w:val="00CD3949"/>
    <w:rsid w:val="00CD3A22"/>
    <w:rsid w:val="00CD3B45"/>
    <w:rsid w:val="00CD48BF"/>
    <w:rsid w:val="00CD6300"/>
    <w:rsid w:val="00CD6442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34A"/>
    <w:rsid w:val="00CE1843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ECB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2F3D"/>
    <w:rsid w:val="00CF30EA"/>
    <w:rsid w:val="00CF36F4"/>
    <w:rsid w:val="00CF3747"/>
    <w:rsid w:val="00CF3A12"/>
    <w:rsid w:val="00CF3A45"/>
    <w:rsid w:val="00CF3A84"/>
    <w:rsid w:val="00CF3B92"/>
    <w:rsid w:val="00CF402C"/>
    <w:rsid w:val="00CF4054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5B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23B"/>
    <w:rsid w:val="00D03599"/>
    <w:rsid w:val="00D04489"/>
    <w:rsid w:val="00D04A51"/>
    <w:rsid w:val="00D05152"/>
    <w:rsid w:val="00D05504"/>
    <w:rsid w:val="00D059C5"/>
    <w:rsid w:val="00D05F86"/>
    <w:rsid w:val="00D062C4"/>
    <w:rsid w:val="00D07827"/>
    <w:rsid w:val="00D07876"/>
    <w:rsid w:val="00D07C72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435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2DD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59E2"/>
    <w:rsid w:val="00D25A0B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12FC"/>
    <w:rsid w:val="00D31820"/>
    <w:rsid w:val="00D32D82"/>
    <w:rsid w:val="00D3329E"/>
    <w:rsid w:val="00D3347E"/>
    <w:rsid w:val="00D335BE"/>
    <w:rsid w:val="00D335EB"/>
    <w:rsid w:val="00D34C79"/>
    <w:rsid w:val="00D35C9E"/>
    <w:rsid w:val="00D36610"/>
    <w:rsid w:val="00D368A9"/>
    <w:rsid w:val="00D36BEC"/>
    <w:rsid w:val="00D3711C"/>
    <w:rsid w:val="00D374A9"/>
    <w:rsid w:val="00D376D1"/>
    <w:rsid w:val="00D37BC5"/>
    <w:rsid w:val="00D40283"/>
    <w:rsid w:val="00D402AC"/>
    <w:rsid w:val="00D40C9B"/>
    <w:rsid w:val="00D40FC9"/>
    <w:rsid w:val="00D41182"/>
    <w:rsid w:val="00D414D4"/>
    <w:rsid w:val="00D41A3C"/>
    <w:rsid w:val="00D41D9E"/>
    <w:rsid w:val="00D425D1"/>
    <w:rsid w:val="00D42BBD"/>
    <w:rsid w:val="00D42E06"/>
    <w:rsid w:val="00D438FC"/>
    <w:rsid w:val="00D43EA1"/>
    <w:rsid w:val="00D43FB3"/>
    <w:rsid w:val="00D44000"/>
    <w:rsid w:val="00D441A6"/>
    <w:rsid w:val="00D4440F"/>
    <w:rsid w:val="00D44741"/>
    <w:rsid w:val="00D45449"/>
    <w:rsid w:val="00D45F5C"/>
    <w:rsid w:val="00D46381"/>
    <w:rsid w:val="00D4640C"/>
    <w:rsid w:val="00D46768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D6D"/>
    <w:rsid w:val="00D52FDE"/>
    <w:rsid w:val="00D54043"/>
    <w:rsid w:val="00D54AD4"/>
    <w:rsid w:val="00D54D19"/>
    <w:rsid w:val="00D54F68"/>
    <w:rsid w:val="00D54FD6"/>
    <w:rsid w:val="00D550A3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6F00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5F52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49E"/>
    <w:rsid w:val="00D72A61"/>
    <w:rsid w:val="00D731ED"/>
    <w:rsid w:val="00D739CF"/>
    <w:rsid w:val="00D73A4A"/>
    <w:rsid w:val="00D73BCF"/>
    <w:rsid w:val="00D73EEC"/>
    <w:rsid w:val="00D742D3"/>
    <w:rsid w:val="00D748BB"/>
    <w:rsid w:val="00D74F90"/>
    <w:rsid w:val="00D7536E"/>
    <w:rsid w:val="00D7540C"/>
    <w:rsid w:val="00D7578C"/>
    <w:rsid w:val="00D75F74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6D"/>
    <w:rsid w:val="00D81B77"/>
    <w:rsid w:val="00D81FBB"/>
    <w:rsid w:val="00D829A2"/>
    <w:rsid w:val="00D82DF0"/>
    <w:rsid w:val="00D83320"/>
    <w:rsid w:val="00D83870"/>
    <w:rsid w:val="00D838EB"/>
    <w:rsid w:val="00D83A5A"/>
    <w:rsid w:val="00D83C25"/>
    <w:rsid w:val="00D83D97"/>
    <w:rsid w:val="00D83E24"/>
    <w:rsid w:val="00D846CE"/>
    <w:rsid w:val="00D8504E"/>
    <w:rsid w:val="00D85373"/>
    <w:rsid w:val="00D86172"/>
    <w:rsid w:val="00D865B1"/>
    <w:rsid w:val="00D86E84"/>
    <w:rsid w:val="00D875CB"/>
    <w:rsid w:val="00D8786E"/>
    <w:rsid w:val="00D8793A"/>
    <w:rsid w:val="00D87B30"/>
    <w:rsid w:val="00D87C6D"/>
    <w:rsid w:val="00D907AE"/>
    <w:rsid w:val="00D90D8A"/>
    <w:rsid w:val="00D90DEA"/>
    <w:rsid w:val="00D91D8A"/>
    <w:rsid w:val="00D9206A"/>
    <w:rsid w:val="00D92406"/>
    <w:rsid w:val="00D92524"/>
    <w:rsid w:val="00D9288A"/>
    <w:rsid w:val="00D937C9"/>
    <w:rsid w:val="00D94597"/>
    <w:rsid w:val="00D94EFE"/>
    <w:rsid w:val="00D95053"/>
    <w:rsid w:val="00D9585F"/>
    <w:rsid w:val="00D9696D"/>
    <w:rsid w:val="00D969D9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D24"/>
    <w:rsid w:val="00DA0EC1"/>
    <w:rsid w:val="00DA1193"/>
    <w:rsid w:val="00DA1A82"/>
    <w:rsid w:val="00DA1CED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A1E"/>
    <w:rsid w:val="00DA4F15"/>
    <w:rsid w:val="00DA558A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60D"/>
    <w:rsid w:val="00DA7765"/>
    <w:rsid w:val="00DA792F"/>
    <w:rsid w:val="00DB03DF"/>
    <w:rsid w:val="00DB0539"/>
    <w:rsid w:val="00DB0564"/>
    <w:rsid w:val="00DB09E5"/>
    <w:rsid w:val="00DB0B27"/>
    <w:rsid w:val="00DB0CE0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C9C"/>
    <w:rsid w:val="00DC0E49"/>
    <w:rsid w:val="00DC1356"/>
    <w:rsid w:val="00DC1F4D"/>
    <w:rsid w:val="00DC20D2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57ED"/>
    <w:rsid w:val="00DC6348"/>
    <w:rsid w:val="00DC6365"/>
    <w:rsid w:val="00DC6548"/>
    <w:rsid w:val="00DC6904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366"/>
    <w:rsid w:val="00DD4E31"/>
    <w:rsid w:val="00DD4E37"/>
    <w:rsid w:val="00DD5627"/>
    <w:rsid w:val="00DD5808"/>
    <w:rsid w:val="00DD58EC"/>
    <w:rsid w:val="00DD5971"/>
    <w:rsid w:val="00DD5C1D"/>
    <w:rsid w:val="00DD5C39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389"/>
    <w:rsid w:val="00DE148E"/>
    <w:rsid w:val="00DE17A0"/>
    <w:rsid w:val="00DE1E80"/>
    <w:rsid w:val="00DE26A3"/>
    <w:rsid w:val="00DE2776"/>
    <w:rsid w:val="00DE2D22"/>
    <w:rsid w:val="00DE2FAB"/>
    <w:rsid w:val="00DE336E"/>
    <w:rsid w:val="00DE3430"/>
    <w:rsid w:val="00DE37CA"/>
    <w:rsid w:val="00DE39BB"/>
    <w:rsid w:val="00DE39F3"/>
    <w:rsid w:val="00DE4053"/>
    <w:rsid w:val="00DE47F9"/>
    <w:rsid w:val="00DE4AFA"/>
    <w:rsid w:val="00DE4EEB"/>
    <w:rsid w:val="00DE527B"/>
    <w:rsid w:val="00DE56FE"/>
    <w:rsid w:val="00DE57B2"/>
    <w:rsid w:val="00DE5A9B"/>
    <w:rsid w:val="00DE5BAF"/>
    <w:rsid w:val="00DE5C57"/>
    <w:rsid w:val="00DE6D63"/>
    <w:rsid w:val="00DE6E64"/>
    <w:rsid w:val="00DE734B"/>
    <w:rsid w:val="00DE7544"/>
    <w:rsid w:val="00DF0202"/>
    <w:rsid w:val="00DF028A"/>
    <w:rsid w:val="00DF0520"/>
    <w:rsid w:val="00DF077D"/>
    <w:rsid w:val="00DF0AB8"/>
    <w:rsid w:val="00DF1750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3E79"/>
    <w:rsid w:val="00DF40EC"/>
    <w:rsid w:val="00DF4164"/>
    <w:rsid w:val="00DF4D65"/>
    <w:rsid w:val="00DF5A6D"/>
    <w:rsid w:val="00DF5DDA"/>
    <w:rsid w:val="00DF5F5D"/>
    <w:rsid w:val="00DF6369"/>
    <w:rsid w:val="00DF6708"/>
    <w:rsid w:val="00DF69C0"/>
    <w:rsid w:val="00DF6F76"/>
    <w:rsid w:val="00DF7381"/>
    <w:rsid w:val="00DF73DE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09E"/>
    <w:rsid w:val="00E07214"/>
    <w:rsid w:val="00E0721B"/>
    <w:rsid w:val="00E07D86"/>
    <w:rsid w:val="00E07F19"/>
    <w:rsid w:val="00E07F41"/>
    <w:rsid w:val="00E1019A"/>
    <w:rsid w:val="00E1023B"/>
    <w:rsid w:val="00E10E42"/>
    <w:rsid w:val="00E10E8E"/>
    <w:rsid w:val="00E111F3"/>
    <w:rsid w:val="00E1152F"/>
    <w:rsid w:val="00E1177D"/>
    <w:rsid w:val="00E11921"/>
    <w:rsid w:val="00E11A23"/>
    <w:rsid w:val="00E12287"/>
    <w:rsid w:val="00E124E3"/>
    <w:rsid w:val="00E1281C"/>
    <w:rsid w:val="00E12989"/>
    <w:rsid w:val="00E12A8C"/>
    <w:rsid w:val="00E12F2E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1E6"/>
    <w:rsid w:val="00E22A6B"/>
    <w:rsid w:val="00E22BF8"/>
    <w:rsid w:val="00E22EF9"/>
    <w:rsid w:val="00E2303E"/>
    <w:rsid w:val="00E23912"/>
    <w:rsid w:val="00E23BD4"/>
    <w:rsid w:val="00E2415C"/>
    <w:rsid w:val="00E24E10"/>
    <w:rsid w:val="00E250F8"/>
    <w:rsid w:val="00E25149"/>
    <w:rsid w:val="00E25720"/>
    <w:rsid w:val="00E257BF"/>
    <w:rsid w:val="00E25CC8"/>
    <w:rsid w:val="00E26A07"/>
    <w:rsid w:val="00E26A9F"/>
    <w:rsid w:val="00E2744D"/>
    <w:rsid w:val="00E27848"/>
    <w:rsid w:val="00E27E76"/>
    <w:rsid w:val="00E300F6"/>
    <w:rsid w:val="00E30412"/>
    <w:rsid w:val="00E304A1"/>
    <w:rsid w:val="00E30790"/>
    <w:rsid w:val="00E30D34"/>
    <w:rsid w:val="00E30E4B"/>
    <w:rsid w:val="00E30FDB"/>
    <w:rsid w:val="00E3139D"/>
    <w:rsid w:val="00E313EB"/>
    <w:rsid w:val="00E31513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DBE"/>
    <w:rsid w:val="00E34EC5"/>
    <w:rsid w:val="00E358F8"/>
    <w:rsid w:val="00E35BAD"/>
    <w:rsid w:val="00E35F37"/>
    <w:rsid w:val="00E36275"/>
    <w:rsid w:val="00E366FA"/>
    <w:rsid w:val="00E37C1C"/>
    <w:rsid w:val="00E37CBA"/>
    <w:rsid w:val="00E37F0E"/>
    <w:rsid w:val="00E40331"/>
    <w:rsid w:val="00E40583"/>
    <w:rsid w:val="00E40D63"/>
    <w:rsid w:val="00E40E97"/>
    <w:rsid w:val="00E4172D"/>
    <w:rsid w:val="00E41999"/>
    <w:rsid w:val="00E419E4"/>
    <w:rsid w:val="00E42B68"/>
    <w:rsid w:val="00E42C73"/>
    <w:rsid w:val="00E42E4E"/>
    <w:rsid w:val="00E435D4"/>
    <w:rsid w:val="00E43658"/>
    <w:rsid w:val="00E438E6"/>
    <w:rsid w:val="00E4428C"/>
    <w:rsid w:val="00E44338"/>
    <w:rsid w:val="00E44EE2"/>
    <w:rsid w:val="00E4515D"/>
    <w:rsid w:val="00E45771"/>
    <w:rsid w:val="00E459A3"/>
    <w:rsid w:val="00E460AE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2C8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52C"/>
    <w:rsid w:val="00E57747"/>
    <w:rsid w:val="00E6071C"/>
    <w:rsid w:val="00E60D83"/>
    <w:rsid w:val="00E60F92"/>
    <w:rsid w:val="00E615CB"/>
    <w:rsid w:val="00E618F7"/>
    <w:rsid w:val="00E627D1"/>
    <w:rsid w:val="00E62F96"/>
    <w:rsid w:val="00E6300E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4D96"/>
    <w:rsid w:val="00E65063"/>
    <w:rsid w:val="00E65222"/>
    <w:rsid w:val="00E652C4"/>
    <w:rsid w:val="00E6533D"/>
    <w:rsid w:val="00E6580D"/>
    <w:rsid w:val="00E658AF"/>
    <w:rsid w:val="00E66571"/>
    <w:rsid w:val="00E66D7D"/>
    <w:rsid w:val="00E67B62"/>
    <w:rsid w:val="00E67D0D"/>
    <w:rsid w:val="00E67EDA"/>
    <w:rsid w:val="00E7004F"/>
    <w:rsid w:val="00E7074A"/>
    <w:rsid w:val="00E70C9F"/>
    <w:rsid w:val="00E70FAB"/>
    <w:rsid w:val="00E71472"/>
    <w:rsid w:val="00E71588"/>
    <w:rsid w:val="00E7195C"/>
    <w:rsid w:val="00E71E8D"/>
    <w:rsid w:val="00E72A3B"/>
    <w:rsid w:val="00E7339E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1ED7"/>
    <w:rsid w:val="00E82B2F"/>
    <w:rsid w:val="00E82B8E"/>
    <w:rsid w:val="00E82FD9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6525"/>
    <w:rsid w:val="00E87AFE"/>
    <w:rsid w:val="00E87C61"/>
    <w:rsid w:val="00E87FEE"/>
    <w:rsid w:val="00E91676"/>
    <w:rsid w:val="00E91737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3D57"/>
    <w:rsid w:val="00E93EF3"/>
    <w:rsid w:val="00E947AD"/>
    <w:rsid w:val="00E94F57"/>
    <w:rsid w:val="00E954A0"/>
    <w:rsid w:val="00E9598A"/>
    <w:rsid w:val="00E95C37"/>
    <w:rsid w:val="00E95D32"/>
    <w:rsid w:val="00E96E93"/>
    <w:rsid w:val="00E96EAB"/>
    <w:rsid w:val="00E974BF"/>
    <w:rsid w:val="00E9761B"/>
    <w:rsid w:val="00E97AC9"/>
    <w:rsid w:val="00E97E0E"/>
    <w:rsid w:val="00EA0513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0C3"/>
    <w:rsid w:val="00EA5503"/>
    <w:rsid w:val="00EA55B1"/>
    <w:rsid w:val="00EA5922"/>
    <w:rsid w:val="00EA62CA"/>
    <w:rsid w:val="00EA64F8"/>
    <w:rsid w:val="00EA6632"/>
    <w:rsid w:val="00EA6D86"/>
    <w:rsid w:val="00EA722D"/>
    <w:rsid w:val="00EA778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6BFF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936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5B9B"/>
    <w:rsid w:val="00ED63C5"/>
    <w:rsid w:val="00ED6F76"/>
    <w:rsid w:val="00EE03BE"/>
    <w:rsid w:val="00EE04C6"/>
    <w:rsid w:val="00EE0D3F"/>
    <w:rsid w:val="00EE1659"/>
    <w:rsid w:val="00EE19A6"/>
    <w:rsid w:val="00EE1E36"/>
    <w:rsid w:val="00EE2399"/>
    <w:rsid w:val="00EE246C"/>
    <w:rsid w:val="00EE2DAE"/>
    <w:rsid w:val="00EE3049"/>
    <w:rsid w:val="00EE3B1F"/>
    <w:rsid w:val="00EE3C03"/>
    <w:rsid w:val="00EE478A"/>
    <w:rsid w:val="00EE49DF"/>
    <w:rsid w:val="00EE5492"/>
    <w:rsid w:val="00EE568E"/>
    <w:rsid w:val="00EE59B0"/>
    <w:rsid w:val="00EE5FB0"/>
    <w:rsid w:val="00EE600C"/>
    <w:rsid w:val="00EE643B"/>
    <w:rsid w:val="00EE662E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B2"/>
    <w:rsid w:val="00EF26F5"/>
    <w:rsid w:val="00EF29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88"/>
    <w:rsid w:val="00F04597"/>
    <w:rsid w:val="00F045A1"/>
    <w:rsid w:val="00F0475D"/>
    <w:rsid w:val="00F05414"/>
    <w:rsid w:val="00F05558"/>
    <w:rsid w:val="00F063FC"/>
    <w:rsid w:val="00F065A8"/>
    <w:rsid w:val="00F06D49"/>
    <w:rsid w:val="00F06DBB"/>
    <w:rsid w:val="00F06FAA"/>
    <w:rsid w:val="00F0727A"/>
    <w:rsid w:val="00F073AD"/>
    <w:rsid w:val="00F07719"/>
    <w:rsid w:val="00F1034A"/>
    <w:rsid w:val="00F109F1"/>
    <w:rsid w:val="00F10DB2"/>
    <w:rsid w:val="00F10DF2"/>
    <w:rsid w:val="00F10F84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3D3A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59E5"/>
    <w:rsid w:val="00F16319"/>
    <w:rsid w:val="00F16738"/>
    <w:rsid w:val="00F16A67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0DC5"/>
    <w:rsid w:val="00F212BE"/>
    <w:rsid w:val="00F2184C"/>
    <w:rsid w:val="00F21927"/>
    <w:rsid w:val="00F22568"/>
    <w:rsid w:val="00F2260A"/>
    <w:rsid w:val="00F22CC3"/>
    <w:rsid w:val="00F23180"/>
    <w:rsid w:val="00F23334"/>
    <w:rsid w:val="00F233B6"/>
    <w:rsid w:val="00F233E1"/>
    <w:rsid w:val="00F24964"/>
    <w:rsid w:val="00F24B2C"/>
    <w:rsid w:val="00F24B90"/>
    <w:rsid w:val="00F24FB6"/>
    <w:rsid w:val="00F251F1"/>
    <w:rsid w:val="00F25512"/>
    <w:rsid w:val="00F2621B"/>
    <w:rsid w:val="00F265A6"/>
    <w:rsid w:val="00F26986"/>
    <w:rsid w:val="00F26C72"/>
    <w:rsid w:val="00F276D5"/>
    <w:rsid w:val="00F27D0B"/>
    <w:rsid w:val="00F30C9B"/>
    <w:rsid w:val="00F31698"/>
    <w:rsid w:val="00F323EA"/>
    <w:rsid w:val="00F326E4"/>
    <w:rsid w:val="00F3270C"/>
    <w:rsid w:val="00F332D6"/>
    <w:rsid w:val="00F33546"/>
    <w:rsid w:val="00F340FF"/>
    <w:rsid w:val="00F3431B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6EA1"/>
    <w:rsid w:val="00F37631"/>
    <w:rsid w:val="00F37710"/>
    <w:rsid w:val="00F3789C"/>
    <w:rsid w:val="00F40541"/>
    <w:rsid w:val="00F40786"/>
    <w:rsid w:val="00F40908"/>
    <w:rsid w:val="00F40A0B"/>
    <w:rsid w:val="00F41059"/>
    <w:rsid w:val="00F411C0"/>
    <w:rsid w:val="00F411CB"/>
    <w:rsid w:val="00F41F60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1A6F"/>
    <w:rsid w:val="00F51E85"/>
    <w:rsid w:val="00F527D8"/>
    <w:rsid w:val="00F52A81"/>
    <w:rsid w:val="00F52B27"/>
    <w:rsid w:val="00F52C6E"/>
    <w:rsid w:val="00F53730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5A"/>
    <w:rsid w:val="00F57C75"/>
    <w:rsid w:val="00F6069D"/>
    <w:rsid w:val="00F606A2"/>
    <w:rsid w:val="00F6171E"/>
    <w:rsid w:val="00F61AA0"/>
    <w:rsid w:val="00F61C39"/>
    <w:rsid w:val="00F61C56"/>
    <w:rsid w:val="00F61E3C"/>
    <w:rsid w:val="00F61F8A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68BD"/>
    <w:rsid w:val="00F6743F"/>
    <w:rsid w:val="00F674B5"/>
    <w:rsid w:val="00F67847"/>
    <w:rsid w:val="00F67B76"/>
    <w:rsid w:val="00F67C7B"/>
    <w:rsid w:val="00F67EE3"/>
    <w:rsid w:val="00F701B2"/>
    <w:rsid w:val="00F70C89"/>
    <w:rsid w:val="00F70D2B"/>
    <w:rsid w:val="00F70F07"/>
    <w:rsid w:val="00F7105D"/>
    <w:rsid w:val="00F71106"/>
    <w:rsid w:val="00F7170B"/>
    <w:rsid w:val="00F71F3D"/>
    <w:rsid w:val="00F7249D"/>
    <w:rsid w:val="00F7286F"/>
    <w:rsid w:val="00F7287D"/>
    <w:rsid w:val="00F72E9E"/>
    <w:rsid w:val="00F7304C"/>
    <w:rsid w:val="00F73C05"/>
    <w:rsid w:val="00F7434E"/>
    <w:rsid w:val="00F7459F"/>
    <w:rsid w:val="00F74835"/>
    <w:rsid w:val="00F74CFB"/>
    <w:rsid w:val="00F74F09"/>
    <w:rsid w:val="00F74FC5"/>
    <w:rsid w:val="00F75234"/>
    <w:rsid w:val="00F7577D"/>
    <w:rsid w:val="00F758E2"/>
    <w:rsid w:val="00F75B15"/>
    <w:rsid w:val="00F75B94"/>
    <w:rsid w:val="00F75BD7"/>
    <w:rsid w:val="00F75CBA"/>
    <w:rsid w:val="00F76829"/>
    <w:rsid w:val="00F76CA1"/>
    <w:rsid w:val="00F76D9D"/>
    <w:rsid w:val="00F76E7F"/>
    <w:rsid w:val="00F772FB"/>
    <w:rsid w:val="00F77C81"/>
    <w:rsid w:val="00F80540"/>
    <w:rsid w:val="00F80969"/>
    <w:rsid w:val="00F81592"/>
    <w:rsid w:val="00F816AF"/>
    <w:rsid w:val="00F81B61"/>
    <w:rsid w:val="00F81D22"/>
    <w:rsid w:val="00F826E5"/>
    <w:rsid w:val="00F82736"/>
    <w:rsid w:val="00F82C2C"/>
    <w:rsid w:val="00F82F93"/>
    <w:rsid w:val="00F840C0"/>
    <w:rsid w:val="00F8440A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931"/>
    <w:rsid w:val="00F90E63"/>
    <w:rsid w:val="00F91054"/>
    <w:rsid w:val="00F9110C"/>
    <w:rsid w:val="00F915BF"/>
    <w:rsid w:val="00F91759"/>
    <w:rsid w:val="00F91C24"/>
    <w:rsid w:val="00F91F51"/>
    <w:rsid w:val="00F91FAD"/>
    <w:rsid w:val="00F920B2"/>
    <w:rsid w:val="00F92961"/>
    <w:rsid w:val="00F92D02"/>
    <w:rsid w:val="00F92EAC"/>
    <w:rsid w:val="00F93508"/>
    <w:rsid w:val="00F9376D"/>
    <w:rsid w:val="00F93CD4"/>
    <w:rsid w:val="00F949C3"/>
    <w:rsid w:val="00F94B30"/>
    <w:rsid w:val="00F954E1"/>
    <w:rsid w:val="00F96049"/>
    <w:rsid w:val="00F963AC"/>
    <w:rsid w:val="00F96AF9"/>
    <w:rsid w:val="00F96F19"/>
    <w:rsid w:val="00F971A2"/>
    <w:rsid w:val="00F974F3"/>
    <w:rsid w:val="00F97E0A"/>
    <w:rsid w:val="00FA05CF"/>
    <w:rsid w:val="00FA05DB"/>
    <w:rsid w:val="00FA0BD2"/>
    <w:rsid w:val="00FA176B"/>
    <w:rsid w:val="00FA2AEE"/>
    <w:rsid w:val="00FA2CE9"/>
    <w:rsid w:val="00FA2FC5"/>
    <w:rsid w:val="00FA3267"/>
    <w:rsid w:val="00FA37C2"/>
    <w:rsid w:val="00FA425D"/>
    <w:rsid w:val="00FA458E"/>
    <w:rsid w:val="00FA4982"/>
    <w:rsid w:val="00FA4A13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8DB"/>
    <w:rsid w:val="00FA7A79"/>
    <w:rsid w:val="00FA7F00"/>
    <w:rsid w:val="00FA7F9F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6B2E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89E"/>
    <w:rsid w:val="00FC6A89"/>
    <w:rsid w:val="00FC6DD6"/>
    <w:rsid w:val="00FC6E55"/>
    <w:rsid w:val="00FC7EE2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4C39"/>
    <w:rsid w:val="00FD531E"/>
    <w:rsid w:val="00FD5501"/>
    <w:rsid w:val="00FD661F"/>
    <w:rsid w:val="00FD69E6"/>
    <w:rsid w:val="00FD700B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9E3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027"/>
    <w:rsid w:val="00FE333E"/>
    <w:rsid w:val="00FE4018"/>
    <w:rsid w:val="00FE4573"/>
    <w:rsid w:val="00FE4594"/>
    <w:rsid w:val="00FE4703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166D"/>
    <w:rsid w:val="00FF20B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0CD"/>
    <w:rsid w:val="00FF4290"/>
    <w:rsid w:val="00FF42AD"/>
    <w:rsid w:val="00FF4AA1"/>
    <w:rsid w:val="00FF4FD6"/>
    <w:rsid w:val="00FF53B0"/>
    <w:rsid w:val="00FF5C55"/>
    <w:rsid w:val="00FF5DE6"/>
    <w:rsid w:val="00FF6CD5"/>
    <w:rsid w:val="00FF6D20"/>
    <w:rsid w:val="00FF6E04"/>
    <w:rsid w:val="00FF6E22"/>
    <w:rsid w:val="00FF70F1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055489F7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9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5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7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2026-08-14T18:05:00Z</cp:lastPrinted>
  <dcterms:created xsi:type="dcterms:W3CDTF">2026-08-20T17:55:00Z</dcterms:created>
  <dcterms:modified xsi:type="dcterms:W3CDTF">2026-08-20T17:55:00Z</dcterms:modified>
</cp:coreProperties>
</file>