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34C1F" w:rsidRDefault="00C34C1F" w:rsidP="00C34C1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TIENDA DE ROPA LA ARGENTINA DE MONTERREY, S.A.  </w:t>
      </w:r>
    </w:p>
    <w:p w:rsidR="00C34C1F" w:rsidRDefault="00C34C1F" w:rsidP="00C34C1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34C1F" w:rsidRDefault="00C34C1F" w:rsidP="00C34C1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34C1F" w:rsidRDefault="00C34C1F" w:rsidP="00C34C1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34C1F" w:rsidP="00C34C1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0675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b/>
          <w:sz w:val="28"/>
          <w:szCs w:val="28"/>
        </w:rPr>
        <w:t xml:space="preserve"> Ropa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1506A">
        <w:rPr>
          <w:rFonts w:ascii="Times New Roman" w:hAnsi="Times New Roman"/>
          <w:b/>
          <w:bCs/>
          <w:sz w:val="28"/>
          <w:szCs w:val="28"/>
        </w:rPr>
        <w:t>Noviembre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B03D7">
        <w:rPr>
          <w:rFonts w:ascii="Times New Roman" w:hAnsi="Times New Roman"/>
          <w:b/>
          <w:szCs w:val="24"/>
        </w:rPr>
        <w:t>moral</w:t>
      </w:r>
      <w:r w:rsidR="002B03D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591415" w:rsidRPr="003C67B3" w:rsidRDefault="00591415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B03D7">
        <w:rPr>
          <w:rFonts w:ascii="Times New Roman" w:hAnsi="Times New Roman"/>
          <w:sz w:val="24"/>
          <w:szCs w:val="24"/>
        </w:rPr>
        <w:t>15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EA1" w:rsidRDefault="00F36EA1">
      <w:r>
        <w:separator/>
      </w:r>
    </w:p>
  </w:endnote>
  <w:endnote w:type="continuationSeparator" w:id="0">
    <w:p w:rsidR="00F36EA1" w:rsidRDefault="00F36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EA1" w:rsidRDefault="00F36EA1">
      <w:r>
        <w:separator/>
      </w:r>
    </w:p>
  </w:footnote>
  <w:footnote w:type="continuationSeparator" w:id="0">
    <w:p w:rsidR="00F36EA1" w:rsidRDefault="00F36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5E1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5B2A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A3B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2A6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5D"/>
    <w:rsid w:val="000E3EB7"/>
    <w:rsid w:val="000E4010"/>
    <w:rsid w:val="000E432D"/>
    <w:rsid w:val="000E45BE"/>
    <w:rsid w:val="000E52BB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E06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411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270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6C93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5542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54E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3D7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39E"/>
    <w:rsid w:val="002B78B9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CBD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2FEB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9C0"/>
    <w:rsid w:val="00315B9B"/>
    <w:rsid w:val="00316E18"/>
    <w:rsid w:val="00317470"/>
    <w:rsid w:val="003174C0"/>
    <w:rsid w:val="003174EA"/>
    <w:rsid w:val="00317541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1C5F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AB6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7F1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5CC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B5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9F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176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6BB1"/>
    <w:rsid w:val="00537871"/>
    <w:rsid w:val="00537A52"/>
    <w:rsid w:val="00540388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415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200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77E4A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007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059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19A4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0BBD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6A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7D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1290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03F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87EFB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A8A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1ED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0CE2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2866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3AEE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E7FE8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17F65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33E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3913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C1F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2F5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0AB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44C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524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6F54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866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2F2E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6EA1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A7B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1F7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267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2025-12-15T16:21:00Z</dcterms:created>
  <dcterms:modified xsi:type="dcterms:W3CDTF">2025-12-15T16:21:00Z</dcterms:modified>
</cp:coreProperties>
</file>