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4E0B3C" w:rsidRDefault="004E0B3C" w:rsidP="004E0B3C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BAEZ ACUÑA MARIA DE LOS ANGELES</w:t>
      </w:r>
    </w:p>
    <w:p w:rsidR="004E0B3C" w:rsidRDefault="004E0B3C" w:rsidP="004E0B3C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4E0B3C" w:rsidRDefault="004E0B3C" w:rsidP="004E0B3C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4E0B3C" w:rsidRDefault="004E0B3C" w:rsidP="004E0B3C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4E0B3C" w:rsidP="004E0B3C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0923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 xml:space="preserve">Equipos y Suministros para Impresión </w:t>
      </w:r>
      <w:bookmarkStart w:id="0" w:name="_GoBack"/>
      <w:bookmarkEnd w:id="0"/>
      <w:r w:rsidR="005C6752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653485">
        <w:rPr>
          <w:rFonts w:ascii="Times New Roman" w:hAnsi="Times New Roman"/>
          <w:b/>
          <w:szCs w:val="24"/>
        </w:rPr>
        <w:t>física</w:t>
      </w:r>
      <w:r w:rsidR="0065348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CD754C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653485">
        <w:rPr>
          <w:rFonts w:ascii="Times New Roman" w:hAnsi="Times New Roman"/>
          <w:b/>
          <w:szCs w:val="24"/>
        </w:rPr>
        <w:t>física</w:t>
      </w:r>
      <w:r w:rsidR="0065348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26E6E">
        <w:rPr>
          <w:rFonts w:ascii="Times New Roman" w:hAnsi="Times New Roman"/>
          <w:sz w:val="24"/>
          <w:szCs w:val="24"/>
        </w:rPr>
        <w:t>07</w:t>
      </w:r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417" w:rsidRDefault="00174417">
      <w:r>
        <w:separator/>
      </w:r>
    </w:p>
  </w:endnote>
  <w:endnote w:type="continuationSeparator" w:id="0">
    <w:p w:rsidR="00174417" w:rsidRDefault="00174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417" w:rsidRDefault="00174417">
      <w:r>
        <w:separator/>
      </w:r>
    </w:p>
  </w:footnote>
  <w:footnote w:type="continuationSeparator" w:id="0">
    <w:p w:rsidR="00174417" w:rsidRDefault="001744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2025-10-07T22:40:00Z</dcterms:created>
  <dcterms:modified xsi:type="dcterms:W3CDTF">2025-10-07T22:40:00Z</dcterms:modified>
</cp:coreProperties>
</file>