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6F591B" w:rsidRDefault="006F591B" w:rsidP="006F591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TLAPALERIA Y FERRETERIA GARCIA, S.A. DE C.V.</w:t>
      </w:r>
    </w:p>
    <w:p w:rsidR="006F591B" w:rsidRDefault="006F591B" w:rsidP="006F591B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6F591B" w:rsidRDefault="006F591B" w:rsidP="006F591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F591B" w:rsidRDefault="006F591B" w:rsidP="006F591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F591B" w:rsidP="006F591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0991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Componentes y Suministros de Manufactura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6F591B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5152">
        <w:rPr>
          <w:rFonts w:ascii="Times New Roman" w:hAnsi="Times New Roman"/>
          <w:sz w:val="24"/>
          <w:szCs w:val="24"/>
        </w:rPr>
        <w:t>21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6F9" w:rsidRDefault="00AE56F9">
      <w:r>
        <w:separator/>
      </w:r>
    </w:p>
  </w:endnote>
  <w:endnote w:type="continuationSeparator" w:id="0">
    <w:p w:rsidR="00AE56F9" w:rsidRDefault="00AE5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6F9" w:rsidRDefault="00AE56F9">
      <w:r>
        <w:separator/>
      </w:r>
    </w:p>
  </w:footnote>
  <w:footnote w:type="continuationSeparator" w:id="0">
    <w:p w:rsidR="00AE56F9" w:rsidRDefault="00AE56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0C9683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2025-11-19T18:02:00Z</cp:lastPrinted>
  <dcterms:created xsi:type="dcterms:W3CDTF">2025-11-21T21:47:00Z</dcterms:created>
  <dcterms:modified xsi:type="dcterms:W3CDTF">2025-11-21T21:47:00Z</dcterms:modified>
</cp:coreProperties>
</file>