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3C7A0D" w:rsidRDefault="003C7A0D" w:rsidP="003C7A0D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FUMIGACIONES Y VIVEROS MOHAMED, S. DE R.L.</w:t>
      </w:r>
    </w:p>
    <w:p w:rsidR="003C7A0D" w:rsidRDefault="003C7A0D" w:rsidP="003C7A0D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3C7A0D" w:rsidRDefault="003C7A0D" w:rsidP="003C7A0D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3C7A0D" w:rsidRDefault="003C7A0D" w:rsidP="003C7A0D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3C7A0D" w:rsidP="003C7A0D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1130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Servicios de Fumigación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A32DE5">
        <w:rPr>
          <w:rFonts w:ascii="Times New Roman" w:hAnsi="Times New Roman"/>
          <w:b/>
          <w:szCs w:val="24"/>
        </w:rPr>
        <w:t>moral</w:t>
      </w:r>
      <w:r w:rsidR="00A32DE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3C7A0D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A32DE5">
        <w:rPr>
          <w:rFonts w:ascii="Times New Roman" w:hAnsi="Times New Roman"/>
          <w:b/>
          <w:szCs w:val="24"/>
        </w:rPr>
        <w:t>moral</w:t>
      </w:r>
      <w:r w:rsidR="00A32DE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Default="00CB5E6D" w:rsidP="00303058">
      <w:pPr>
        <w:rPr>
          <w:rFonts w:ascii="Times New Roman" w:hAnsi="Times New Roman"/>
          <w:szCs w:val="24"/>
        </w:rPr>
      </w:pPr>
    </w:p>
    <w:p w:rsidR="00D171A9" w:rsidRPr="003C67B3" w:rsidRDefault="00D171A9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E20850">
        <w:rPr>
          <w:rFonts w:ascii="Times New Roman" w:hAnsi="Times New Roman"/>
          <w:sz w:val="24"/>
          <w:szCs w:val="24"/>
        </w:rPr>
        <w:t>14</w:t>
      </w:r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D82" w:rsidRDefault="00B46D82">
      <w:r>
        <w:separator/>
      </w:r>
    </w:p>
  </w:endnote>
  <w:endnote w:type="continuationSeparator" w:id="0">
    <w:p w:rsidR="00B46D82" w:rsidRDefault="00B46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D82" w:rsidRDefault="00B46D82">
      <w:r>
        <w:separator/>
      </w:r>
    </w:p>
  </w:footnote>
  <w:footnote w:type="continuationSeparator" w:id="0">
    <w:p w:rsidR="00B46D82" w:rsidRDefault="00B46D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76C7F954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2025-10-14T21:27:00Z</dcterms:created>
  <dcterms:modified xsi:type="dcterms:W3CDTF">2025-10-14T21:27:00Z</dcterms:modified>
</cp:coreProperties>
</file>