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77C45" w:rsidRDefault="00E77C45" w:rsidP="00E77C4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EBENEZER PAPELERA, S.A. DE C.V.</w:t>
      </w:r>
    </w:p>
    <w:p w:rsidR="00E77C45" w:rsidRDefault="00E77C45" w:rsidP="00E77C4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77C45" w:rsidRDefault="00E77C45" w:rsidP="00E77C4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77C45" w:rsidRDefault="00E77C45" w:rsidP="00E77C4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77C45" w:rsidP="00E77C4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1147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Oficina, Accesorios y Suministros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333CB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AB0" w:rsidRDefault="00631AB0">
      <w:r>
        <w:separator/>
      </w:r>
    </w:p>
  </w:endnote>
  <w:endnote w:type="continuationSeparator" w:id="0">
    <w:p w:rsidR="00631AB0" w:rsidRDefault="0063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AB0" w:rsidRDefault="00631AB0">
      <w:r>
        <w:separator/>
      </w:r>
    </w:p>
  </w:footnote>
  <w:footnote w:type="continuationSeparator" w:id="0">
    <w:p w:rsidR="00631AB0" w:rsidRDefault="00631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B0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77C45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64EC83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2025-12-04T21:24:00Z</dcterms:created>
  <dcterms:modified xsi:type="dcterms:W3CDTF">2025-12-04T21:24:00Z</dcterms:modified>
</cp:coreProperties>
</file>