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C7A77" w:rsidRDefault="007C7A77" w:rsidP="007C7A7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SECOVI, S.A.P.I. DE C.V.</w:t>
      </w:r>
    </w:p>
    <w:p w:rsidR="007C7A77" w:rsidRDefault="007C7A77" w:rsidP="007C7A7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C7A77" w:rsidRDefault="007C7A77" w:rsidP="007C7A7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C7A77" w:rsidRDefault="007C7A77" w:rsidP="007C7A7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C7A77" w:rsidP="007C7A7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1198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Difusión de Tecnologías de Información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32DE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C7A77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538" w:rsidRDefault="00CA5538">
      <w:r>
        <w:separator/>
      </w:r>
    </w:p>
  </w:endnote>
  <w:endnote w:type="continuationSeparator" w:id="0">
    <w:p w:rsidR="00CA5538" w:rsidRDefault="00CA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538" w:rsidRDefault="00CA5538">
      <w:r>
        <w:separator/>
      </w:r>
    </w:p>
  </w:footnote>
  <w:footnote w:type="continuationSeparator" w:id="0">
    <w:p w:rsidR="00CA5538" w:rsidRDefault="00CA5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8AFEAA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2025-10-14T21:09:00Z</dcterms:created>
  <dcterms:modified xsi:type="dcterms:W3CDTF">2025-10-14T21:09:00Z</dcterms:modified>
</cp:coreProperties>
</file>