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2569CD" w:rsidRDefault="002569CD" w:rsidP="002569C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SOLUCIONES EXA, S.A. DE C.V.</w:t>
      </w:r>
    </w:p>
    <w:p w:rsidR="002569CD" w:rsidRDefault="002569CD" w:rsidP="002569CD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2569CD" w:rsidRDefault="002569CD" w:rsidP="002569C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569CD" w:rsidRDefault="002569CD" w:rsidP="002569C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569CD" w:rsidP="002569C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1330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Difusión de Tecnologías de Información</w:t>
      </w:r>
      <w:r w:rsidR="003B13A1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D44000">
        <w:rPr>
          <w:rFonts w:ascii="Times New Roman" w:hAnsi="Times New Roman"/>
          <w:b/>
          <w:szCs w:val="24"/>
        </w:rPr>
        <w:t>moral</w:t>
      </w:r>
      <w:r w:rsidR="00D44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569CD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D44000">
        <w:rPr>
          <w:rFonts w:ascii="Times New Roman" w:hAnsi="Times New Roman"/>
          <w:b/>
          <w:szCs w:val="24"/>
        </w:rPr>
        <w:t>moral</w:t>
      </w:r>
      <w:r w:rsidR="00D4400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Default="00591415" w:rsidP="00303058">
      <w:pPr>
        <w:rPr>
          <w:rFonts w:ascii="Times New Roman" w:hAnsi="Times New Roman"/>
          <w:szCs w:val="24"/>
        </w:rPr>
      </w:pPr>
    </w:p>
    <w:p w:rsidR="000B3685" w:rsidRPr="003C67B3" w:rsidRDefault="000B368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29069A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9069A">
        <w:rPr>
          <w:rFonts w:ascii="Times New Roman" w:hAnsi="Times New Roman"/>
          <w:sz w:val="24"/>
          <w:szCs w:val="24"/>
        </w:rPr>
        <w:t>15 de diciembre</w:t>
      </w:r>
      <w:bookmarkStart w:id="0" w:name="_GoBack"/>
      <w:bookmarkEnd w:id="0"/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5A1" w:rsidRDefault="000455A1">
      <w:r>
        <w:separator/>
      </w:r>
    </w:p>
  </w:endnote>
  <w:endnote w:type="continuationSeparator" w:id="0">
    <w:p w:rsidR="000455A1" w:rsidRDefault="00045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5A1" w:rsidRDefault="000455A1">
      <w:r>
        <w:separator/>
      </w:r>
    </w:p>
  </w:footnote>
  <w:footnote w:type="continuationSeparator" w:id="0">
    <w:p w:rsidR="000455A1" w:rsidRDefault="00045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29E"/>
    <w:rsid w:val="0004493E"/>
    <w:rsid w:val="00044AB4"/>
    <w:rsid w:val="00044D10"/>
    <w:rsid w:val="000455A1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685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24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4E67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7384D98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7</cp:revision>
  <cp:lastPrinted>2025-12-02T22:26:00Z</cp:lastPrinted>
  <dcterms:created xsi:type="dcterms:W3CDTF">2025-12-16T16:14:00Z</dcterms:created>
  <dcterms:modified xsi:type="dcterms:W3CDTF">2025-12-16T16:20:00Z</dcterms:modified>
</cp:coreProperties>
</file>