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01DE7" w:rsidRDefault="00901DE7" w:rsidP="00901DE7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AXTEL, S.A.B. DE C.V.</w:t>
      </w:r>
    </w:p>
    <w:p w:rsidR="00901DE7" w:rsidRDefault="00901DE7" w:rsidP="00901DE7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01DE7" w:rsidRDefault="00901DE7" w:rsidP="00901DE7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01DE7" w:rsidRDefault="00901DE7" w:rsidP="00901DE7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01DE7" w:rsidP="00901DE7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1963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>Telecomunicaciones</w:t>
      </w:r>
      <w:r w:rsidR="00F862DB">
        <w:rPr>
          <w:rFonts w:ascii="Times New Roman" w:hAnsi="Times New Roman"/>
          <w:b/>
          <w:sz w:val="28"/>
          <w:szCs w:val="24"/>
        </w:rPr>
        <w:t xml:space="preserve"> </w:t>
      </w:r>
      <w:r w:rsidR="004F7E04">
        <w:rPr>
          <w:rFonts w:ascii="Times New Roman" w:hAnsi="Times New Roman"/>
          <w:b/>
          <w:sz w:val="28"/>
          <w:szCs w:val="24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901DE7">
        <w:rPr>
          <w:rFonts w:ascii="Times New Roman" w:hAnsi="Times New Roman"/>
          <w:b/>
          <w:szCs w:val="24"/>
        </w:rPr>
        <w:t>moral</w:t>
      </w:r>
      <w:r w:rsidR="00901DE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901DE7">
        <w:rPr>
          <w:rFonts w:ascii="Times New Roman" w:hAnsi="Times New Roman"/>
          <w:b/>
          <w:bCs/>
          <w:sz w:val="28"/>
          <w:szCs w:val="28"/>
        </w:rPr>
        <w:t>Noviembre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901DE7">
        <w:rPr>
          <w:rFonts w:ascii="Times New Roman" w:hAnsi="Times New Roman"/>
          <w:b/>
          <w:szCs w:val="24"/>
        </w:rPr>
        <w:t>moral</w:t>
      </w:r>
      <w:r w:rsidR="00901DE7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B073C7" w:rsidRDefault="00B073C7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F862DB">
        <w:rPr>
          <w:rFonts w:ascii="Times New Roman" w:hAnsi="Times New Roman"/>
          <w:sz w:val="24"/>
          <w:szCs w:val="24"/>
        </w:rPr>
        <w:t>03</w:t>
      </w:r>
      <w:r w:rsidR="004F7E04">
        <w:rPr>
          <w:rFonts w:ascii="Times New Roman" w:hAnsi="Times New Roman"/>
          <w:sz w:val="24"/>
          <w:szCs w:val="24"/>
        </w:rPr>
        <w:t xml:space="preserve"> de diciembre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A4D" w:rsidRDefault="00284A4D">
      <w:r>
        <w:separator/>
      </w:r>
    </w:p>
  </w:endnote>
  <w:endnote w:type="continuationSeparator" w:id="0">
    <w:p w:rsidR="00284A4D" w:rsidRDefault="00284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A4D" w:rsidRDefault="00284A4D">
      <w:r>
        <w:separator/>
      </w:r>
    </w:p>
  </w:footnote>
  <w:footnote w:type="continuationSeparator" w:id="0">
    <w:p w:rsidR="00284A4D" w:rsidRDefault="00284A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AF4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45BE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1EE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31E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147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1E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2C9E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0BC5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3F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A4D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668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066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97DAD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81A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40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2F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3DDE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4F7E04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024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3D50"/>
    <w:rsid w:val="005F4133"/>
    <w:rsid w:val="005F430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858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67DDE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DC4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91B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152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AC6"/>
    <w:rsid w:val="00795B6B"/>
    <w:rsid w:val="007963F2"/>
    <w:rsid w:val="00796491"/>
    <w:rsid w:val="0079651D"/>
    <w:rsid w:val="00796E78"/>
    <w:rsid w:val="007A061B"/>
    <w:rsid w:val="007A064E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484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87D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7C6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3961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72D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4D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1DE7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A1B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AB3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ABB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2D4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6F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3C7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01A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4A6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040E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35A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4DAE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482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4B2E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6C33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7D1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3C5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19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36B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2DB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01AA166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3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2025-12-02T22:26:00Z</cp:lastPrinted>
  <dcterms:created xsi:type="dcterms:W3CDTF">2025-12-03T19:15:00Z</dcterms:created>
  <dcterms:modified xsi:type="dcterms:W3CDTF">2025-12-03T19:15:00Z</dcterms:modified>
</cp:coreProperties>
</file>