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16627A" w:rsidRDefault="0016627A" w:rsidP="0016627A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INTERCOVAMEX, S.A. DE C.V. </w:t>
      </w:r>
    </w:p>
    <w:p w:rsidR="0016627A" w:rsidRDefault="0016627A" w:rsidP="0016627A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16627A" w:rsidRDefault="0016627A" w:rsidP="0016627A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16627A" w:rsidRDefault="0016627A" w:rsidP="0016627A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16627A" w:rsidP="0016627A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2070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Equipos y Suministros de Laboratorio, de Medición, de Observación y de Pruebas</w:t>
      </w:r>
      <w:r>
        <w:rPr>
          <w:rFonts w:ascii="Calibri" w:hAnsi="Calibri" w:cs="Calibri"/>
          <w:color w:val="000000"/>
          <w:sz w:val="28"/>
          <w:szCs w:val="22"/>
          <w:lang w:val="es-MX" w:eastAsia="es-MX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A4A13">
        <w:rPr>
          <w:rFonts w:ascii="Times New Roman" w:hAnsi="Times New Roman"/>
          <w:b/>
          <w:szCs w:val="24"/>
        </w:rPr>
        <w:t>moral</w:t>
      </w:r>
      <w:r w:rsidR="00FA4A13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D07C72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A4A13">
        <w:rPr>
          <w:rFonts w:ascii="Times New Roman" w:hAnsi="Times New Roman"/>
          <w:b/>
          <w:szCs w:val="24"/>
        </w:rPr>
        <w:t>moral</w:t>
      </w:r>
      <w:r w:rsidR="00FA4A13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0B3685" w:rsidRPr="003C67B3" w:rsidRDefault="000B368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29069A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9069A">
        <w:rPr>
          <w:rFonts w:ascii="Times New Roman" w:hAnsi="Times New Roman"/>
          <w:sz w:val="24"/>
          <w:szCs w:val="24"/>
        </w:rPr>
        <w:t>15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CE7" w:rsidRDefault="00952CE7">
      <w:r>
        <w:separator/>
      </w:r>
    </w:p>
  </w:endnote>
  <w:endnote w:type="continuationSeparator" w:id="0">
    <w:p w:rsidR="00952CE7" w:rsidRDefault="00952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CE7" w:rsidRDefault="00952CE7">
      <w:r>
        <w:separator/>
      </w:r>
    </w:p>
  </w:footnote>
  <w:footnote w:type="continuationSeparator" w:id="0">
    <w:p w:rsidR="00952CE7" w:rsidRDefault="00952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29E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47EDF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6FD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301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24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544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4E67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195C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15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92CE68E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2025-12-16T17:17:00Z</dcterms:created>
  <dcterms:modified xsi:type="dcterms:W3CDTF">2025-12-16T17:17:00Z</dcterms:modified>
</cp:coreProperties>
</file>