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41C11" w:rsidRDefault="00641C11" w:rsidP="00641C11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ABASPA, S.A. DE C.V.</w:t>
      </w:r>
    </w:p>
    <w:p w:rsidR="00641C11" w:rsidRDefault="00641C11" w:rsidP="00641C1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41C11" w:rsidRDefault="00641C11" w:rsidP="00641C1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41C11" w:rsidRDefault="00641C11" w:rsidP="00641C1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41C11" w:rsidP="00641C1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2623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de Limpieza y Suministros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A18B6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bookmarkStart w:id="0" w:name="_GoBack"/>
      <w:bookmarkEnd w:id="0"/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0F0" w:rsidRDefault="00B340F0">
      <w:r>
        <w:separator/>
      </w:r>
    </w:p>
  </w:endnote>
  <w:endnote w:type="continuationSeparator" w:id="0">
    <w:p w:rsidR="00B340F0" w:rsidRDefault="00B3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0F0" w:rsidRDefault="00B340F0">
      <w:r>
        <w:separator/>
      </w:r>
    </w:p>
  </w:footnote>
  <w:footnote w:type="continuationSeparator" w:id="0">
    <w:p w:rsidR="00B340F0" w:rsidRDefault="00B34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A6DE9E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2025-11-07T21:03:00Z</dcterms:created>
  <dcterms:modified xsi:type="dcterms:W3CDTF">2025-11-07T21:03:00Z</dcterms:modified>
</cp:coreProperties>
</file>