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83326B" w:rsidRDefault="0083326B" w:rsidP="0083326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PROVEEDORA COMERCIAL GONZALEZ, S.A. DE C.V.</w:t>
      </w:r>
    </w:p>
    <w:p w:rsidR="0083326B" w:rsidRDefault="0083326B" w:rsidP="0083326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83326B" w:rsidRDefault="0083326B" w:rsidP="0083326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83326B" w:rsidRDefault="0083326B" w:rsidP="0083326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83326B" w:rsidP="0083326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2665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sz w:val="28"/>
          <w:szCs w:val="24"/>
        </w:rPr>
        <w:t>Componentes y Suministros de Manufactura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3F2BE7">
        <w:rPr>
          <w:rFonts w:ascii="Times New Roman" w:hAnsi="Times New Roman"/>
          <w:b/>
          <w:szCs w:val="24"/>
        </w:rPr>
        <w:t>moral</w:t>
      </w:r>
      <w:r w:rsidR="003F2BE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3F2BE7">
        <w:rPr>
          <w:rFonts w:ascii="Times New Roman" w:hAnsi="Times New Roman"/>
          <w:b/>
          <w:bCs/>
          <w:sz w:val="28"/>
          <w:szCs w:val="28"/>
        </w:rPr>
        <w:t>Julio</w:t>
      </w:r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3F2BE7">
        <w:rPr>
          <w:rFonts w:ascii="Times New Roman" w:hAnsi="Times New Roman"/>
          <w:b/>
          <w:szCs w:val="24"/>
        </w:rPr>
        <w:t>moral</w:t>
      </w:r>
      <w:r w:rsidR="003F2BE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242E6">
        <w:rPr>
          <w:rFonts w:ascii="Times New Roman" w:hAnsi="Times New Roman"/>
          <w:sz w:val="24"/>
          <w:szCs w:val="24"/>
        </w:rPr>
        <w:t>03 de agosto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E2A" w:rsidRDefault="00620E2A">
      <w:r>
        <w:separator/>
      </w:r>
    </w:p>
  </w:endnote>
  <w:endnote w:type="continuationSeparator" w:id="0">
    <w:p w:rsidR="00620E2A" w:rsidRDefault="00620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E2A" w:rsidRDefault="00620E2A">
      <w:r>
        <w:separator/>
      </w:r>
    </w:p>
  </w:footnote>
  <w:footnote w:type="continuationSeparator" w:id="0">
    <w:p w:rsidR="00620E2A" w:rsidRDefault="00620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2E6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100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1D0F"/>
    <w:rsid w:val="003721A7"/>
    <w:rsid w:val="003721D3"/>
    <w:rsid w:val="0037226C"/>
    <w:rsid w:val="00372384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2BE7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9B"/>
    <w:rsid w:val="00505DFE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9EE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72D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E2A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06E6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326B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D002D"/>
    <w:rsid w:val="008D035D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4AC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AAE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240"/>
    <w:rsid w:val="00A063AC"/>
    <w:rsid w:val="00A064EC"/>
    <w:rsid w:val="00A0673A"/>
    <w:rsid w:val="00A06B73"/>
    <w:rsid w:val="00A0719C"/>
    <w:rsid w:val="00A0787F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2FF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277C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0B7C"/>
    <w:rsid w:val="00B7120B"/>
    <w:rsid w:val="00B71544"/>
    <w:rsid w:val="00B71997"/>
    <w:rsid w:val="00B7199F"/>
    <w:rsid w:val="00B71B8A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84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0DE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57C62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58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A9D2A0C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2026-07-14T19:13:00Z</cp:lastPrinted>
  <dcterms:created xsi:type="dcterms:W3CDTF">2026-08-03T18:56:00Z</dcterms:created>
  <dcterms:modified xsi:type="dcterms:W3CDTF">2026-08-03T18:56:00Z</dcterms:modified>
</cp:coreProperties>
</file>