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233B6" w:rsidRDefault="00F233B6" w:rsidP="00F233B6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QUICK SHINE CLEANING SERVICE, S.A. DE C.V.</w:t>
      </w:r>
    </w:p>
    <w:p w:rsidR="00F233B6" w:rsidRDefault="00F233B6" w:rsidP="00F233B6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F233B6" w:rsidRDefault="00F233B6" w:rsidP="00F233B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  <w:lang w:val="es-MX"/>
        </w:rPr>
        <w:t>P R E S E NT E.-</w:t>
      </w:r>
    </w:p>
    <w:p w:rsidR="00F233B6" w:rsidRDefault="00F233B6" w:rsidP="00F233B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233B6" w:rsidP="00F233B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2729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Servicios de Limpieza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EF6840">
        <w:rPr>
          <w:rFonts w:ascii="Times New Roman" w:hAnsi="Times New Roman"/>
          <w:b/>
          <w:szCs w:val="24"/>
        </w:rPr>
        <w:t>moral</w:t>
      </w:r>
      <w:r w:rsidR="00EF684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233B6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EF6840">
        <w:rPr>
          <w:rFonts w:ascii="Times New Roman" w:hAnsi="Times New Roman"/>
          <w:b/>
          <w:szCs w:val="24"/>
        </w:rPr>
        <w:t>moral</w:t>
      </w:r>
      <w:r w:rsidR="00EF684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E16" w:rsidRDefault="00606E16">
      <w:r>
        <w:separator/>
      </w:r>
    </w:p>
  </w:endnote>
  <w:endnote w:type="continuationSeparator" w:id="0">
    <w:p w:rsidR="00606E16" w:rsidRDefault="0060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E16" w:rsidRDefault="00606E16">
      <w:r>
        <w:separator/>
      </w:r>
    </w:p>
  </w:footnote>
  <w:footnote w:type="continuationSeparator" w:id="0">
    <w:p w:rsidR="00606E16" w:rsidRDefault="0060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A72923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2025-10-23T22:03:00Z</dcterms:created>
  <dcterms:modified xsi:type="dcterms:W3CDTF">2025-10-23T22:03:00Z</dcterms:modified>
</cp:coreProperties>
</file>