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53D38" w:rsidRDefault="00C53D38" w:rsidP="00C53D38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 QUIM DE MONTERREY, S.A. DE C.V.</w:t>
      </w:r>
    </w:p>
    <w:p w:rsidR="00C53D38" w:rsidRDefault="00C53D38" w:rsidP="00C53D38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53D38" w:rsidRDefault="00C53D38" w:rsidP="00C53D38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53D38" w:rsidRDefault="00C53D38" w:rsidP="00C53D38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53D38" w:rsidP="00C53D38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2972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Equipos de Limpieza y Suministros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53D38">
        <w:rPr>
          <w:rFonts w:ascii="Times New Roman" w:hAnsi="Times New Roman"/>
          <w:b/>
          <w:bCs/>
          <w:sz w:val="28"/>
          <w:szCs w:val="28"/>
        </w:rPr>
        <w:t>Agosto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F4736">
        <w:rPr>
          <w:rFonts w:ascii="Times New Roman" w:hAnsi="Times New Roman"/>
          <w:b/>
          <w:szCs w:val="24"/>
        </w:rPr>
        <w:t>moral</w:t>
      </w:r>
      <w:r w:rsidR="003F4736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BC58CF">
        <w:rPr>
          <w:rFonts w:ascii="Times New Roman" w:hAnsi="Times New Roman"/>
          <w:sz w:val="24"/>
          <w:szCs w:val="24"/>
        </w:rPr>
        <w:t>03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ADB" w:rsidRDefault="00767ADB">
      <w:r>
        <w:separator/>
      </w:r>
    </w:p>
  </w:endnote>
  <w:endnote w:type="continuationSeparator" w:id="0">
    <w:p w:rsidR="00767ADB" w:rsidRDefault="0076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ADB" w:rsidRDefault="00767ADB">
      <w:r>
        <w:separator/>
      </w:r>
    </w:p>
  </w:footnote>
  <w:footnote w:type="continuationSeparator" w:id="0">
    <w:p w:rsidR="00767ADB" w:rsidRDefault="00767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B54A626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2025-11-03T17:28:00Z</dcterms:created>
  <dcterms:modified xsi:type="dcterms:W3CDTF">2025-11-03T17:28:00Z</dcterms:modified>
</cp:coreProperties>
</file>