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C6752" w:rsidRDefault="005C6752" w:rsidP="005C675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LOPEZ MORENO CIPRIANO GERMAN</w:t>
      </w:r>
    </w:p>
    <w:p w:rsidR="005C6752" w:rsidRDefault="005C6752" w:rsidP="005C6752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5C6752" w:rsidRDefault="005C6752" w:rsidP="005C6752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C6752" w:rsidRDefault="005C6752" w:rsidP="005C6752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C6752" w:rsidP="005C6752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3417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Equipos de Limpieza y Suministros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53485">
        <w:rPr>
          <w:rFonts w:ascii="Times New Roman" w:hAnsi="Times New Roman"/>
          <w:b/>
          <w:szCs w:val="24"/>
        </w:rPr>
        <w:t>física</w:t>
      </w:r>
      <w:r w:rsidR="0065348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D754C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53485">
        <w:rPr>
          <w:rFonts w:ascii="Times New Roman" w:hAnsi="Times New Roman"/>
          <w:b/>
          <w:szCs w:val="24"/>
        </w:rPr>
        <w:t>física</w:t>
      </w:r>
      <w:r w:rsidR="0065348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26E6E">
        <w:rPr>
          <w:rFonts w:ascii="Times New Roman" w:hAnsi="Times New Roman"/>
          <w:sz w:val="24"/>
          <w:szCs w:val="24"/>
        </w:rPr>
        <w:t>07</w:t>
      </w:r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84D" w:rsidRDefault="0009584D">
      <w:r>
        <w:separator/>
      </w:r>
    </w:p>
  </w:endnote>
  <w:endnote w:type="continuationSeparator" w:id="0">
    <w:p w:rsidR="0009584D" w:rsidRDefault="0009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84D" w:rsidRDefault="0009584D">
      <w:r>
        <w:separator/>
      </w:r>
    </w:p>
  </w:footnote>
  <w:footnote w:type="continuationSeparator" w:id="0">
    <w:p w:rsidR="0009584D" w:rsidRDefault="0009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2025-10-07T22:37:00Z</dcterms:created>
  <dcterms:modified xsi:type="dcterms:W3CDTF">2025-10-07T22:37:00Z</dcterms:modified>
</cp:coreProperties>
</file>