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A19FF" w:rsidRDefault="000A19FF" w:rsidP="000A19F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EQUIPAR, S.A. DE C.V.</w:t>
      </w:r>
    </w:p>
    <w:p w:rsidR="000A19FF" w:rsidRDefault="000A19FF" w:rsidP="000A19F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A19FF" w:rsidRDefault="000A19FF" w:rsidP="000A19F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A19FF" w:rsidRDefault="000A19FF" w:rsidP="000A19F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A19FF" w:rsidP="000A19F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3431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A19FF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3451D">
        <w:rPr>
          <w:rFonts w:ascii="Times New Roman" w:hAnsi="Times New Roman"/>
          <w:b/>
          <w:szCs w:val="24"/>
        </w:rPr>
        <w:t>moral</w:t>
      </w:r>
      <w:r w:rsidR="0013451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E5B06">
        <w:rPr>
          <w:rFonts w:ascii="Times New Roman" w:hAnsi="Times New Roman"/>
          <w:sz w:val="24"/>
          <w:szCs w:val="24"/>
        </w:rPr>
        <w:t>27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19C" w:rsidRDefault="00B4019C">
      <w:r>
        <w:separator/>
      </w:r>
    </w:p>
  </w:endnote>
  <w:endnote w:type="continuationSeparator" w:id="0">
    <w:p w:rsidR="00B4019C" w:rsidRDefault="00B4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19C" w:rsidRDefault="00B4019C">
      <w:r>
        <w:separator/>
      </w:r>
    </w:p>
  </w:footnote>
  <w:footnote w:type="continuationSeparator" w:id="0">
    <w:p w:rsidR="00B4019C" w:rsidRDefault="00B40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9FF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51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20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BE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19C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0449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7F89D3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2025-10-28T15:38:00Z</dcterms:created>
  <dcterms:modified xsi:type="dcterms:W3CDTF">2025-10-28T15:38:00Z</dcterms:modified>
</cp:coreProperties>
</file>