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42E06" w:rsidRDefault="00D42E06" w:rsidP="00D42E06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FLORES SERNA JESUS ANTONIO</w:t>
      </w:r>
    </w:p>
    <w:p w:rsidR="00D42E06" w:rsidRDefault="00D42E06" w:rsidP="00D42E06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42E06" w:rsidRDefault="00D42E06" w:rsidP="00D42E06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42E06" w:rsidRDefault="00D42E06" w:rsidP="00D42E06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42E06" w:rsidP="00D42E06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3545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Uniformes</w:t>
      </w:r>
      <w:r w:rsidR="008B19E5">
        <w:rPr>
          <w:rFonts w:ascii="Times New Roman" w:hAnsi="Times New Roman"/>
          <w:b/>
          <w:sz w:val="28"/>
          <w:szCs w:val="28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D42E06">
        <w:rPr>
          <w:rFonts w:ascii="Times New Roman" w:hAnsi="Times New Roman"/>
          <w:b/>
          <w:szCs w:val="24"/>
        </w:rPr>
        <w:t>física</w:t>
      </w:r>
      <w:r w:rsidR="00D42E06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8B19E5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D42E06">
        <w:rPr>
          <w:rFonts w:ascii="Times New Roman" w:hAnsi="Times New Roman"/>
          <w:b/>
          <w:szCs w:val="24"/>
        </w:rPr>
        <w:t>física</w:t>
      </w:r>
      <w:r w:rsidR="00D42E06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E19" w:rsidRDefault="00622E19">
      <w:r>
        <w:separator/>
      </w:r>
    </w:p>
  </w:endnote>
  <w:endnote w:type="continuationSeparator" w:id="0">
    <w:p w:rsidR="00622E19" w:rsidRDefault="00622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E19" w:rsidRDefault="00622E19">
      <w:r>
        <w:separator/>
      </w:r>
    </w:p>
  </w:footnote>
  <w:footnote w:type="continuationSeparator" w:id="0">
    <w:p w:rsidR="00622E19" w:rsidRDefault="00622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6B5150D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2025-10-24T15:08:00Z</dcterms:created>
  <dcterms:modified xsi:type="dcterms:W3CDTF">2025-10-24T15:08:00Z</dcterms:modified>
</cp:coreProperties>
</file>