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E7546" w:rsidRDefault="008E7546" w:rsidP="008E754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PROVEEDORA BENITEZ, S.A. DE C.V.</w:t>
      </w:r>
    </w:p>
    <w:p w:rsidR="008E7546" w:rsidRDefault="008E7546" w:rsidP="008E754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E7546" w:rsidRDefault="008E7546" w:rsidP="008E754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E7546" w:rsidRDefault="008E7546" w:rsidP="008E754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E7546" w:rsidP="008E754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3761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Difusión de Tecnologías de Información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41" w:rsidRDefault="006F1941">
      <w:r>
        <w:separator/>
      </w:r>
    </w:p>
  </w:endnote>
  <w:endnote w:type="continuationSeparator" w:id="0">
    <w:p w:rsidR="006F1941" w:rsidRDefault="006F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41" w:rsidRDefault="006F1941">
      <w:r>
        <w:separator/>
      </w:r>
    </w:p>
  </w:footnote>
  <w:footnote w:type="continuationSeparator" w:id="0">
    <w:p w:rsidR="006F1941" w:rsidRDefault="006F1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62695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2025-10-07T20:51:00Z</dcterms:created>
  <dcterms:modified xsi:type="dcterms:W3CDTF">2025-10-07T20:51:00Z</dcterms:modified>
</cp:coreProperties>
</file>