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1231E" w:rsidRDefault="0011231E" w:rsidP="0011231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ORGANIZACIÓN RG HERMANOS, S.A. DE C.V.</w:t>
      </w:r>
    </w:p>
    <w:p w:rsidR="0011231E" w:rsidRDefault="0011231E" w:rsidP="0011231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1231E" w:rsidRDefault="0011231E" w:rsidP="0011231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1231E" w:rsidRDefault="0011231E" w:rsidP="0011231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1231E" w:rsidP="0011231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3825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Limpieza y Suministros</w:t>
      </w:r>
      <w:r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37482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2D4" w:rsidRDefault="00AC72D4">
      <w:r>
        <w:separator/>
      </w:r>
    </w:p>
  </w:endnote>
  <w:endnote w:type="continuationSeparator" w:id="0">
    <w:p w:rsidR="00AC72D4" w:rsidRDefault="00AC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2D4" w:rsidRDefault="00AC72D4">
      <w:r>
        <w:separator/>
      </w:r>
    </w:p>
  </w:footnote>
  <w:footnote w:type="continuationSeparator" w:id="0">
    <w:p w:rsidR="00AC72D4" w:rsidRDefault="00AC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5F0A31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2025-11-21T19:19:00Z</dcterms:created>
  <dcterms:modified xsi:type="dcterms:W3CDTF">2025-11-21T19:19:00Z</dcterms:modified>
</cp:coreProperties>
</file>