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B4290" w:rsidRDefault="00AB4290" w:rsidP="00AB429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IMPULSORA AGROPECUARIA E INDUSTRIAL, S.A. DE C.V.    </w:t>
      </w:r>
    </w:p>
    <w:p w:rsidR="00AB4290" w:rsidRDefault="00AB4290" w:rsidP="00AB429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AB4290" w:rsidRDefault="00AB4290" w:rsidP="00AB429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B4290" w:rsidRDefault="00AB4290" w:rsidP="00AB429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B4290" w:rsidP="00AB429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3850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Fertilizantes, Pesticidas y Otros Agroquímicos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26AB6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26AB6">
        <w:rPr>
          <w:rFonts w:ascii="Times New Roman" w:hAnsi="Times New Roman"/>
          <w:b/>
          <w:szCs w:val="24"/>
        </w:rPr>
        <w:t>moral</w:t>
      </w:r>
      <w:r w:rsidR="00426AB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E77" w:rsidRDefault="00402E77">
      <w:r>
        <w:separator/>
      </w:r>
    </w:p>
  </w:endnote>
  <w:endnote w:type="continuationSeparator" w:id="0">
    <w:p w:rsidR="00402E77" w:rsidRDefault="00402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E77" w:rsidRDefault="00402E77">
      <w:r>
        <w:separator/>
      </w:r>
    </w:p>
  </w:footnote>
  <w:footnote w:type="continuationSeparator" w:id="0">
    <w:p w:rsidR="00402E77" w:rsidRDefault="00402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3CA2D8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2025-12-04T19:07:00Z</dcterms:created>
  <dcterms:modified xsi:type="dcterms:W3CDTF">2025-12-04T19:07:00Z</dcterms:modified>
</cp:coreProperties>
</file>