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009C7" w:rsidRDefault="00C009C7" w:rsidP="00C009C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DRAGUSTINOVIS SOSA JORGE VICTOR</w:t>
      </w:r>
    </w:p>
    <w:p w:rsidR="00C009C7" w:rsidRDefault="00C009C7" w:rsidP="00C009C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009C7" w:rsidRDefault="00C009C7" w:rsidP="00C009C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009C7" w:rsidRDefault="00C009C7" w:rsidP="00C009C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009C7" w:rsidP="00C009C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3986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CA2BE6">
        <w:rPr>
          <w:rFonts w:ascii="Times New Roman" w:hAnsi="Times New Roman"/>
          <w:b/>
          <w:szCs w:val="24"/>
        </w:rPr>
        <w:t>física</w:t>
      </w:r>
      <w:r w:rsidR="00CA2BE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A2BE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CA2BE6">
        <w:rPr>
          <w:rFonts w:ascii="Times New Roman" w:hAnsi="Times New Roman"/>
          <w:b/>
          <w:szCs w:val="24"/>
        </w:rPr>
        <w:t>física</w:t>
      </w:r>
      <w:r w:rsidR="00CA2BE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D90" w:rsidRDefault="007F3D90">
      <w:r>
        <w:separator/>
      </w:r>
    </w:p>
  </w:endnote>
  <w:endnote w:type="continuationSeparator" w:id="0">
    <w:p w:rsidR="007F3D90" w:rsidRDefault="007F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D90" w:rsidRDefault="007F3D90">
      <w:r>
        <w:separator/>
      </w:r>
    </w:p>
  </w:footnote>
  <w:footnote w:type="continuationSeparator" w:id="0">
    <w:p w:rsidR="007F3D90" w:rsidRDefault="007F3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2025-10-17T21:39:00Z</dcterms:created>
  <dcterms:modified xsi:type="dcterms:W3CDTF">2025-10-17T21:39:00Z</dcterms:modified>
</cp:coreProperties>
</file>