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FC671C" w:rsidRDefault="00FC671C" w:rsidP="00FC671C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NUÑEZ LOPEZ VIRGINIA.  </w:t>
      </w:r>
    </w:p>
    <w:p w:rsidR="00FC671C" w:rsidRDefault="00FC671C" w:rsidP="00FC671C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FC671C" w:rsidRDefault="00FC671C" w:rsidP="00FC671C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FC671C" w:rsidRDefault="00FC671C" w:rsidP="00FC671C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FC671C" w:rsidP="00FC671C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física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</w:t>
      </w:r>
      <w:smartTag w:uri="urn:schemas-microsoft-com:office:smarttags" w:element="PersonName">
        <w:smartTagPr>
          <w:attr w:name="ProductID" w:val=" Prefer Folder BrowsingĘ㳠攇㳌攇㲴攇Ṹ#是瑡㲜攇Ġla Universidad Aut￳noma(㕨ݱ๘&quot;Ȇ "/>
        </w:smartTagPr>
        <w:r>
          <w:rPr>
            <w:rFonts w:ascii="Times New Roman" w:hAnsi="Times New Roman"/>
            <w:szCs w:val="24"/>
          </w:rPr>
          <w:t>la Universidad Autónoma</w:t>
        </w:r>
      </w:smartTag>
      <w:r>
        <w:rPr>
          <w:rFonts w:ascii="Times New Roman" w:hAnsi="Times New Roman"/>
          <w:szCs w:val="24"/>
        </w:rPr>
        <w:t xml:space="preserve">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4031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 xml:space="preserve"> Maquinaria Forestal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FC671C">
        <w:rPr>
          <w:rFonts w:ascii="Times New Roman" w:hAnsi="Times New Roman"/>
          <w:b/>
          <w:szCs w:val="24"/>
        </w:rPr>
        <w:t>física</w:t>
      </w:r>
      <w:r w:rsidR="00FC671C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DC74C3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FC671C">
        <w:rPr>
          <w:rFonts w:ascii="Times New Roman" w:hAnsi="Times New Roman"/>
          <w:b/>
          <w:szCs w:val="24"/>
        </w:rPr>
        <w:t>física</w:t>
      </w:r>
      <w:r w:rsidR="00FC671C"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022463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022463" w:rsidRDefault="00022463" w:rsidP="00303058">
      <w:pPr>
        <w:rPr>
          <w:rFonts w:ascii="Times New Roman" w:hAnsi="Times New Roman"/>
          <w:szCs w:val="24"/>
        </w:rPr>
      </w:pPr>
    </w:p>
    <w:p w:rsidR="00022463" w:rsidRDefault="0002246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A677D8">
        <w:rPr>
          <w:rFonts w:ascii="Times New Roman" w:hAnsi="Times New Roman"/>
          <w:sz w:val="24"/>
          <w:szCs w:val="24"/>
        </w:rPr>
        <w:t>14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48E7" w:rsidRDefault="00A948E7">
      <w:r>
        <w:separator/>
      </w:r>
    </w:p>
  </w:endnote>
  <w:endnote w:type="continuationSeparator" w:id="0">
    <w:p w:rsidR="00A948E7" w:rsidRDefault="00A948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48E7" w:rsidRDefault="00A948E7">
      <w:r>
        <w:separator/>
      </w:r>
    </w:p>
  </w:footnote>
  <w:footnote w:type="continuationSeparator" w:id="0">
    <w:p w:rsidR="00A948E7" w:rsidRDefault="00A948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0C53"/>
    <w:rsid w:val="00021353"/>
    <w:rsid w:val="00021472"/>
    <w:rsid w:val="0002152E"/>
    <w:rsid w:val="0002160C"/>
    <w:rsid w:val="00021F14"/>
    <w:rsid w:val="0002217F"/>
    <w:rsid w:val="00022406"/>
    <w:rsid w:val="00022463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47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46C0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1C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A84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54B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549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247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B9F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2A8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AFC"/>
    <w:rsid w:val="00484E86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76A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937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B0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5F28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193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2F9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677D8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48E7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1A6"/>
    <w:rsid w:val="00DC6548"/>
    <w:rsid w:val="00DC6FB2"/>
    <w:rsid w:val="00DC7033"/>
    <w:rsid w:val="00DC74C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1C9A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3F4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A8C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129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71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0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1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1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3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2025-11-06T17:15:00Z</cp:lastPrinted>
  <dcterms:created xsi:type="dcterms:W3CDTF">2025-11-14T16:17:00Z</dcterms:created>
  <dcterms:modified xsi:type="dcterms:W3CDTF">2025-11-14T16:17:00Z</dcterms:modified>
</cp:coreProperties>
</file>