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53485" w:rsidRDefault="00653485" w:rsidP="0065348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PADILLA SALAZAR JUANITA</w:t>
      </w:r>
    </w:p>
    <w:p w:rsidR="00653485" w:rsidRDefault="00653485" w:rsidP="0065348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53485" w:rsidRDefault="00653485" w:rsidP="0065348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53485" w:rsidRDefault="00653485" w:rsidP="0065348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53485" w:rsidP="0065348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4054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Servicios de Instalaciones y Mantenimiento a Canchas Deportivas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53485">
        <w:rPr>
          <w:rFonts w:ascii="Times New Roman" w:hAnsi="Times New Roman"/>
          <w:b/>
          <w:szCs w:val="24"/>
        </w:rPr>
        <w:t>física</w:t>
      </w:r>
      <w:r w:rsidR="0065348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53485">
        <w:rPr>
          <w:rFonts w:ascii="Times New Roman" w:hAnsi="Times New Roman"/>
          <w:b/>
          <w:szCs w:val="24"/>
        </w:rPr>
        <w:t>física</w:t>
      </w:r>
      <w:r w:rsidR="00653485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99A" w:rsidRDefault="009D499A">
      <w:r>
        <w:separator/>
      </w:r>
    </w:p>
  </w:endnote>
  <w:endnote w:type="continuationSeparator" w:id="0">
    <w:p w:rsidR="009D499A" w:rsidRDefault="009D4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99A" w:rsidRDefault="009D499A">
      <w:r>
        <w:separator/>
      </w:r>
    </w:p>
  </w:footnote>
  <w:footnote w:type="continuationSeparator" w:id="0">
    <w:p w:rsidR="009D499A" w:rsidRDefault="009D4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532C06E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2025-10-07T22:30:00Z</dcterms:created>
  <dcterms:modified xsi:type="dcterms:W3CDTF">2025-10-07T22:30:00Z</dcterms:modified>
</cp:coreProperties>
</file>