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743FE" w:rsidRDefault="002743FE" w:rsidP="002743F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 EN GUERRERO NORTE, S.A. DE C.V.</w:t>
      </w:r>
    </w:p>
    <w:p w:rsidR="002743FE" w:rsidRDefault="002743FE" w:rsidP="002743F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743FE" w:rsidRDefault="002743FE" w:rsidP="002743F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743FE" w:rsidRDefault="002743FE" w:rsidP="002743F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743FE" w:rsidP="002743F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4257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Materiales Combustibles, Aditivos para Combustibles, Lubricantes y Anticorrosivos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743FE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6DC" w:rsidRDefault="00DF76DC">
      <w:r>
        <w:separator/>
      </w:r>
    </w:p>
  </w:endnote>
  <w:endnote w:type="continuationSeparator" w:id="0">
    <w:p w:rsidR="00DF76DC" w:rsidRDefault="00DF7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6DC" w:rsidRDefault="00DF76DC">
      <w:r>
        <w:separator/>
      </w:r>
    </w:p>
  </w:footnote>
  <w:footnote w:type="continuationSeparator" w:id="0">
    <w:p w:rsidR="00DF76DC" w:rsidRDefault="00DF7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233F8E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2025-10-23T21:40:00Z</dcterms:created>
  <dcterms:modified xsi:type="dcterms:W3CDTF">2025-10-23T21:40:00Z</dcterms:modified>
</cp:coreProperties>
</file>