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2287B" w:rsidRDefault="00C2287B" w:rsidP="00C2287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MARTINEZ PEREZ DANIEL</w:t>
      </w:r>
    </w:p>
    <w:p w:rsidR="00C2287B" w:rsidRDefault="00C2287B" w:rsidP="00C2287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2287B" w:rsidRDefault="00C2287B" w:rsidP="00C2287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2287B" w:rsidRDefault="00C2287B" w:rsidP="00C2287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2287B" w:rsidP="00C2287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4272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Equipos y Suministros para Impresión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2287B">
        <w:rPr>
          <w:rFonts w:ascii="Times New Roman" w:hAnsi="Times New Roman"/>
          <w:b/>
          <w:szCs w:val="24"/>
        </w:rPr>
        <w:t>física</w:t>
      </w:r>
      <w:r w:rsidR="00C2287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C2287B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2287B">
        <w:rPr>
          <w:rFonts w:ascii="Times New Roman" w:hAnsi="Times New Roman"/>
          <w:b/>
          <w:szCs w:val="24"/>
        </w:rPr>
        <w:t>física</w:t>
      </w:r>
      <w:r w:rsidR="00C2287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578" w:rsidRDefault="00BB7578">
      <w:r>
        <w:separator/>
      </w:r>
    </w:p>
  </w:endnote>
  <w:endnote w:type="continuationSeparator" w:id="0">
    <w:p w:rsidR="00BB7578" w:rsidRDefault="00BB7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578" w:rsidRDefault="00BB7578">
      <w:r>
        <w:separator/>
      </w:r>
    </w:p>
  </w:footnote>
  <w:footnote w:type="continuationSeparator" w:id="0">
    <w:p w:rsidR="00BB7578" w:rsidRDefault="00BB7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1558A9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2025-12-16T15:57:00Z</dcterms:created>
  <dcterms:modified xsi:type="dcterms:W3CDTF">2025-12-16T15:57:00Z</dcterms:modified>
</cp:coreProperties>
</file>