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17988" w:rsidRDefault="00617988" w:rsidP="0061798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FACSIMIL ARTE GRAFICO, S.A. DE C.V.</w:t>
      </w:r>
    </w:p>
    <w:p w:rsidR="00617988" w:rsidRDefault="00617988" w:rsidP="0061798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17988" w:rsidRDefault="00617988" w:rsidP="0061798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17988" w:rsidRDefault="00617988" w:rsidP="0061798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17988" w:rsidP="0061798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4337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Equipos y Suministros para Impresión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EF6840">
        <w:rPr>
          <w:rFonts w:ascii="Times New Roman" w:hAnsi="Times New Roman"/>
          <w:b/>
          <w:szCs w:val="24"/>
        </w:rPr>
        <w:t>moral</w:t>
      </w:r>
      <w:r w:rsidR="00EF684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617988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EF6840">
        <w:rPr>
          <w:rFonts w:ascii="Times New Roman" w:hAnsi="Times New Roman"/>
          <w:b/>
          <w:szCs w:val="24"/>
        </w:rPr>
        <w:t>moral</w:t>
      </w:r>
      <w:r w:rsidR="00EF684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599" w:rsidRDefault="00D03599">
      <w:r>
        <w:separator/>
      </w:r>
    </w:p>
  </w:endnote>
  <w:endnote w:type="continuationSeparator" w:id="0">
    <w:p w:rsidR="00D03599" w:rsidRDefault="00D03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599" w:rsidRDefault="00D03599">
      <w:r>
        <w:separator/>
      </w:r>
    </w:p>
  </w:footnote>
  <w:footnote w:type="continuationSeparator" w:id="0">
    <w:p w:rsidR="00D03599" w:rsidRDefault="00D03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584EEF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2025-10-23T22:22:00Z</dcterms:created>
  <dcterms:modified xsi:type="dcterms:W3CDTF">2025-10-23T22:22:00Z</dcterms:modified>
</cp:coreProperties>
</file>