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91C49" w:rsidRDefault="00691C49" w:rsidP="00691C49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ESPRONCEDA FERNANDEZ NATALIA</w:t>
      </w:r>
    </w:p>
    <w:p w:rsidR="00691C49" w:rsidRDefault="00691C49" w:rsidP="00691C49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91C49" w:rsidRDefault="00691C49" w:rsidP="00691C49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91C49" w:rsidRDefault="00691C49" w:rsidP="00691C49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91C49" w:rsidP="00691C49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física </w:t>
      </w:r>
      <w:r>
        <w:rPr>
          <w:rFonts w:ascii="Times New Roman" w:hAnsi="Times New Roman"/>
          <w:szCs w:val="24"/>
        </w:rPr>
        <w:t>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4461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Servicios de Arrendamiento</w:t>
      </w:r>
      <w:r w:rsidR="007134F1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91C49">
        <w:rPr>
          <w:rFonts w:ascii="Times New Roman" w:hAnsi="Times New Roman"/>
          <w:b/>
          <w:szCs w:val="24"/>
        </w:rPr>
        <w:t xml:space="preserve">física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134F1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91C49">
        <w:rPr>
          <w:rFonts w:ascii="Times New Roman" w:hAnsi="Times New Roman"/>
          <w:b/>
          <w:szCs w:val="24"/>
        </w:rPr>
        <w:t xml:space="preserve">física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946" w:rsidRDefault="006B7946">
      <w:r>
        <w:separator/>
      </w:r>
    </w:p>
  </w:endnote>
  <w:endnote w:type="continuationSeparator" w:id="0">
    <w:p w:rsidR="006B7946" w:rsidRDefault="006B7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946" w:rsidRDefault="006B7946">
      <w:r>
        <w:separator/>
      </w:r>
    </w:p>
  </w:footnote>
  <w:footnote w:type="continuationSeparator" w:id="0">
    <w:p w:rsidR="006B7946" w:rsidRDefault="006B7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2025-09-26T18:57:00Z</dcterms:created>
  <dcterms:modified xsi:type="dcterms:W3CDTF">2025-09-26T18:57:00Z</dcterms:modified>
</cp:coreProperties>
</file>