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624F3" w:rsidRDefault="007624F3" w:rsidP="007624F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BURO DE MONTERREY, S.A. DE C.V.</w:t>
      </w:r>
    </w:p>
    <w:p w:rsidR="007624F3" w:rsidRDefault="007624F3" w:rsidP="007624F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624F3" w:rsidRDefault="007624F3" w:rsidP="007624F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624F3" w:rsidRDefault="007624F3" w:rsidP="007624F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624F3" w:rsidP="007624F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4494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Equipos y Suministros para Impresión  </w:t>
      </w:r>
      <w:r w:rsidR="004B0554">
        <w:rPr>
          <w:rFonts w:ascii="Times New Roman" w:hAnsi="Times New Roman"/>
          <w:b/>
          <w:sz w:val="28"/>
          <w:szCs w:val="28"/>
        </w:rPr>
        <w:t xml:space="preserve"> </w:t>
      </w:r>
      <w:r w:rsidR="002B34E9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624F3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812" w:rsidRDefault="00ED1812">
      <w:r>
        <w:separator/>
      </w:r>
    </w:p>
  </w:endnote>
  <w:endnote w:type="continuationSeparator" w:id="0">
    <w:p w:rsidR="00ED1812" w:rsidRDefault="00ED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812" w:rsidRDefault="00ED1812">
      <w:r>
        <w:separator/>
      </w:r>
    </w:p>
  </w:footnote>
  <w:footnote w:type="continuationSeparator" w:id="0">
    <w:p w:rsidR="00ED1812" w:rsidRDefault="00ED1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4E9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554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4F3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78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743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812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91BEA0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2025-11-05T17:59:00Z</dcterms:created>
  <dcterms:modified xsi:type="dcterms:W3CDTF">2025-11-05T17:59:00Z</dcterms:modified>
</cp:coreProperties>
</file>