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26AB6" w:rsidRDefault="00426AB6" w:rsidP="00426AB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GRUPO DE ENFERMERAS Y REHABILITACION, S. DE R.L. DE C.V.</w:t>
      </w:r>
    </w:p>
    <w:p w:rsidR="00426AB6" w:rsidRDefault="00426AB6" w:rsidP="00426AB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26AB6" w:rsidRDefault="00426AB6" w:rsidP="00426AB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26AB6" w:rsidRDefault="00426AB6" w:rsidP="00426AB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26AB6" w:rsidP="00426AB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>Por medio del presente, le comunico que la</w:t>
      </w:r>
      <w:r>
        <w:rPr>
          <w:rFonts w:ascii="Times New Roman" w:hAnsi="Times New Roman"/>
          <w:b/>
          <w:szCs w:val="24"/>
        </w:rPr>
        <w:t xml:space="preserve"> 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5002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de Salud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26AB6">
        <w:rPr>
          <w:rFonts w:ascii="Times New Roman" w:hAnsi="Times New Roman"/>
          <w:b/>
          <w:szCs w:val="24"/>
        </w:rPr>
        <w:t>moral</w:t>
      </w:r>
      <w:r w:rsidR="00426AB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26AB6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26AB6">
        <w:rPr>
          <w:rFonts w:ascii="Times New Roman" w:hAnsi="Times New Roman"/>
          <w:b/>
          <w:szCs w:val="24"/>
        </w:rPr>
        <w:t>moral</w:t>
      </w:r>
      <w:r w:rsidR="00426AB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E5D" w:rsidRDefault="000E3E5D">
      <w:r>
        <w:separator/>
      </w:r>
    </w:p>
  </w:endnote>
  <w:endnote w:type="continuationSeparator" w:id="0">
    <w:p w:rsidR="000E3E5D" w:rsidRDefault="000E3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E5D" w:rsidRDefault="000E3E5D">
      <w:r>
        <w:separator/>
      </w:r>
    </w:p>
  </w:footnote>
  <w:footnote w:type="continuationSeparator" w:id="0">
    <w:p w:rsidR="000E3E5D" w:rsidRDefault="000E3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E8404B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2025-12-04T18:40:00Z</dcterms:created>
  <dcterms:modified xsi:type="dcterms:W3CDTF">2025-12-04T18:40:00Z</dcterms:modified>
</cp:coreProperties>
</file>