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37482" w:rsidRDefault="00C37482" w:rsidP="00C37482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MANLAB S.A. DE C.V. </w:t>
      </w:r>
    </w:p>
    <w:p w:rsidR="00C37482" w:rsidRDefault="00C37482" w:rsidP="00C37482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37482" w:rsidRDefault="00C37482" w:rsidP="00C37482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37482" w:rsidRDefault="00C37482" w:rsidP="00C37482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37482" w:rsidP="00C37482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5177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y Suministros de Laboratorio de Medición de Observación y de Pruebas</w:t>
      </w:r>
      <w:r w:rsidR="00610858"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718D">
        <w:rPr>
          <w:rFonts w:ascii="Times New Roman" w:hAnsi="Times New Roman"/>
          <w:b/>
          <w:szCs w:val="24"/>
        </w:rPr>
        <w:t>moral</w:t>
      </w:r>
      <w:r w:rsidR="0025718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C37482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718D">
        <w:rPr>
          <w:rFonts w:ascii="Times New Roman" w:hAnsi="Times New Roman"/>
          <w:b/>
          <w:szCs w:val="24"/>
        </w:rPr>
        <w:t>moral</w:t>
      </w:r>
      <w:r w:rsidR="0025718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C33" w:rsidRDefault="00E16C33">
      <w:r>
        <w:separator/>
      </w:r>
    </w:p>
  </w:endnote>
  <w:endnote w:type="continuationSeparator" w:id="0">
    <w:p w:rsidR="00E16C33" w:rsidRDefault="00E16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C33" w:rsidRDefault="00E16C33">
      <w:r>
        <w:separator/>
      </w:r>
    </w:p>
  </w:footnote>
  <w:footnote w:type="continuationSeparator" w:id="0">
    <w:p w:rsidR="00E16C33" w:rsidRDefault="00E16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80CA9F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2025-11-19T18:02:00Z</cp:lastPrinted>
  <dcterms:created xsi:type="dcterms:W3CDTF">2025-11-21T18:07:00Z</dcterms:created>
  <dcterms:modified xsi:type="dcterms:W3CDTF">2025-11-21T18:07:00Z</dcterms:modified>
</cp:coreProperties>
</file>