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21ACF" w:rsidRDefault="00121ACF" w:rsidP="00121AC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TELEFONOS DE MEXICO, S.A.B. DE C.V.</w:t>
      </w:r>
    </w:p>
    <w:p w:rsidR="00121ACF" w:rsidRDefault="00121ACF" w:rsidP="00121AC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21ACF" w:rsidRDefault="00121ACF" w:rsidP="00121AC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21ACF" w:rsidRDefault="00121ACF" w:rsidP="00121AC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21ACF" w:rsidP="00121AC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5190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Telecomunicaciones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93FF3">
        <w:rPr>
          <w:rFonts w:ascii="Times New Roman" w:hAnsi="Times New Roman"/>
          <w:b/>
          <w:bCs/>
          <w:sz w:val="28"/>
          <w:szCs w:val="28"/>
        </w:rPr>
        <w:t>Noviembre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0EB" w:rsidRDefault="000B60EB">
      <w:r>
        <w:separator/>
      </w:r>
    </w:p>
  </w:endnote>
  <w:endnote w:type="continuationSeparator" w:id="0">
    <w:p w:rsidR="000B60EB" w:rsidRDefault="000B6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0EB" w:rsidRDefault="000B60EB">
      <w:r>
        <w:separator/>
      </w:r>
    </w:p>
  </w:footnote>
  <w:footnote w:type="continuationSeparator" w:id="0">
    <w:p w:rsidR="000B60EB" w:rsidRDefault="000B6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4BBA"/>
    <w:rsid w:val="000B53F1"/>
    <w:rsid w:val="000B579F"/>
    <w:rsid w:val="000B57F9"/>
    <w:rsid w:val="000B5BB0"/>
    <w:rsid w:val="000B5D14"/>
    <w:rsid w:val="000B5E25"/>
    <w:rsid w:val="000B60EB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8BC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ACF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4084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3FF3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25C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B0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33CB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376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67B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D0A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676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6E0A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939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77C45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2025-12-04T22:30:00Z</cp:lastPrinted>
  <dcterms:created xsi:type="dcterms:W3CDTF">2025-12-04T22:30:00Z</dcterms:created>
  <dcterms:modified xsi:type="dcterms:W3CDTF">2025-12-04T22:30:00Z</dcterms:modified>
</cp:coreProperties>
</file>