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6236B" w:rsidRDefault="00F6236B" w:rsidP="00F6236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OPERADORA PLAZA SAN AGUSTIN, S.A. DE C.V.</w:t>
      </w:r>
    </w:p>
    <w:p w:rsidR="00F6236B" w:rsidRDefault="00F6236B" w:rsidP="00F6236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6236B" w:rsidRDefault="00F6236B" w:rsidP="00F6236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6236B" w:rsidRDefault="00F6236B" w:rsidP="00F6236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6236B" w:rsidP="00F6236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5312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Servicios de Viajes Alimentación Alojamiento y Entretenimiento</w:t>
      </w:r>
      <w:r w:rsidR="005F3D50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6236B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31147">
        <w:rPr>
          <w:rFonts w:ascii="Times New Roman" w:hAnsi="Times New Roman"/>
          <w:sz w:val="24"/>
          <w:szCs w:val="24"/>
        </w:rPr>
        <w:t>25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AF4" w:rsidRDefault="00076AF4">
      <w:r>
        <w:separator/>
      </w:r>
    </w:p>
  </w:endnote>
  <w:endnote w:type="continuationSeparator" w:id="0">
    <w:p w:rsidR="00076AF4" w:rsidRDefault="00076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AF4" w:rsidRDefault="00076AF4">
      <w:r>
        <w:separator/>
      </w:r>
    </w:p>
  </w:footnote>
  <w:footnote w:type="continuationSeparator" w:id="0">
    <w:p w:rsidR="00076AF4" w:rsidRDefault="00076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CE28B5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2025-11-21T22:48:00Z</cp:lastPrinted>
  <dcterms:created xsi:type="dcterms:W3CDTF">2025-11-25T18:00:00Z</dcterms:created>
  <dcterms:modified xsi:type="dcterms:W3CDTF">2025-11-25T18:00:00Z</dcterms:modified>
</cp:coreProperties>
</file>