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DC436E" w:rsidRDefault="00DC436E" w:rsidP="00DC436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MAYOREO DE LIMPIEZA, S.A. DE C.V.</w:t>
      </w:r>
    </w:p>
    <w:p w:rsidR="00DC436E" w:rsidRDefault="00DC436E" w:rsidP="00DC436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C436E" w:rsidRDefault="00DC436E" w:rsidP="00DC436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C436E" w:rsidRDefault="00DC436E" w:rsidP="00DC436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C436E" w:rsidP="00DC436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5393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de Limpieza y Suministros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D35232">
        <w:rPr>
          <w:rFonts w:ascii="Times New Roman" w:hAnsi="Times New Roman"/>
          <w:b/>
          <w:szCs w:val="24"/>
        </w:rPr>
        <w:t>moral</w:t>
      </w:r>
      <w:r w:rsidR="00D352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D22B2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D35232">
        <w:rPr>
          <w:rFonts w:ascii="Times New Roman" w:hAnsi="Times New Roman"/>
          <w:b/>
          <w:szCs w:val="24"/>
        </w:rPr>
        <w:t>moral</w:t>
      </w:r>
      <w:r w:rsidR="00D35232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D22B2">
        <w:rPr>
          <w:rFonts w:ascii="Times New Roman" w:hAnsi="Times New Roman"/>
          <w:sz w:val="24"/>
          <w:szCs w:val="24"/>
        </w:rPr>
        <w:t>02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EEC" w:rsidRDefault="00457EEC">
      <w:r>
        <w:separator/>
      </w:r>
    </w:p>
  </w:endnote>
  <w:endnote w:type="continuationSeparator" w:id="0">
    <w:p w:rsidR="00457EEC" w:rsidRDefault="0045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EEC" w:rsidRDefault="00457EEC">
      <w:r>
        <w:separator/>
      </w:r>
    </w:p>
  </w:footnote>
  <w:footnote w:type="continuationSeparator" w:id="0">
    <w:p w:rsidR="00457EEC" w:rsidRDefault="0045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79D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EEC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1F00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744"/>
    <w:rsid w:val="00BE5B30"/>
    <w:rsid w:val="00BE685B"/>
    <w:rsid w:val="00BE6A19"/>
    <w:rsid w:val="00BE6AEC"/>
    <w:rsid w:val="00BE6E66"/>
    <w:rsid w:val="00BE736F"/>
    <w:rsid w:val="00BE7430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36E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2026-08-26T19:21:00Z</cp:lastPrinted>
  <dcterms:created xsi:type="dcterms:W3CDTF">2026-09-02T16:35:00Z</dcterms:created>
  <dcterms:modified xsi:type="dcterms:W3CDTF">2026-09-02T16:35:00Z</dcterms:modified>
</cp:coreProperties>
</file>