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B4484" w:rsidRDefault="007B4484" w:rsidP="007B448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RAMIREZ PINEDA ANTONIO</w:t>
      </w:r>
    </w:p>
    <w:p w:rsidR="007B4484" w:rsidRDefault="007B4484" w:rsidP="007B448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B4484" w:rsidRDefault="007B4484" w:rsidP="007B448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B4484" w:rsidRDefault="007B4484" w:rsidP="007B448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B4484" w:rsidP="007B448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5425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y Suministros de Laboratorio, de Medición, de Observación y de Pruebas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B4484">
        <w:rPr>
          <w:rFonts w:ascii="Times New Roman" w:hAnsi="Times New Roman"/>
          <w:b/>
          <w:szCs w:val="24"/>
        </w:rPr>
        <w:t>física</w:t>
      </w:r>
      <w:r w:rsidR="007B448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37482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B4484">
        <w:rPr>
          <w:rFonts w:ascii="Times New Roman" w:hAnsi="Times New Roman"/>
          <w:b/>
          <w:szCs w:val="24"/>
        </w:rPr>
        <w:t>física</w:t>
      </w:r>
      <w:r w:rsidR="007B4484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668" w:rsidRDefault="00372668">
      <w:r>
        <w:separator/>
      </w:r>
    </w:p>
  </w:endnote>
  <w:endnote w:type="continuationSeparator" w:id="0">
    <w:p w:rsidR="00372668" w:rsidRDefault="0037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668" w:rsidRDefault="00372668">
      <w:r>
        <w:separator/>
      </w:r>
    </w:p>
  </w:footnote>
  <w:footnote w:type="continuationSeparator" w:id="0">
    <w:p w:rsidR="00372668" w:rsidRDefault="00372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DB2367A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2025-11-21T18:46:00Z</dcterms:created>
  <dcterms:modified xsi:type="dcterms:W3CDTF">2025-11-21T18:46:00Z</dcterms:modified>
</cp:coreProperties>
</file>