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A2676" w:rsidRDefault="00CA2676" w:rsidP="00CA267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REMUMO, S.A. DE C.V.</w:t>
      </w:r>
    </w:p>
    <w:p w:rsidR="00CA2676" w:rsidRDefault="00CA2676" w:rsidP="00CA267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A2676" w:rsidRDefault="00CA2676" w:rsidP="00CA267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A2676" w:rsidRDefault="00CA2676" w:rsidP="00CA267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A2676" w:rsidP="00CA267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5622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Servicios de Mecánica en General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8333CB">
        <w:rPr>
          <w:rFonts w:ascii="Times New Roman" w:hAnsi="Times New Roman"/>
          <w:b/>
          <w:bCs/>
          <w:sz w:val="28"/>
          <w:szCs w:val="28"/>
        </w:rPr>
        <w:t>Octubre</w:t>
      </w:r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72939">
        <w:rPr>
          <w:rFonts w:ascii="Times New Roman" w:hAnsi="Times New Roman"/>
          <w:b/>
          <w:szCs w:val="24"/>
        </w:rPr>
        <w:t>moral</w:t>
      </w:r>
      <w:r w:rsidR="00E7293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227E3B" w:rsidRPr="003C67B3" w:rsidRDefault="00227E3B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084" w:rsidRDefault="002A4084">
      <w:r>
        <w:separator/>
      </w:r>
    </w:p>
  </w:endnote>
  <w:endnote w:type="continuationSeparator" w:id="0">
    <w:p w:rsidR="002A4084" w:rsidRDefault="002A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084" w:rsidRDefault="002A4084">
      <w:r>
        <w:separator/>
      </w:r>
    </w:p>
  </w:footnote>
  <w:footnote w:type="continuationSeparator" w:id="0">
    <w:p w:rsidR="002A4084" w:rsidRDefault="002A4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4BBA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8BC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3B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4084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485B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2E77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A7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B0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33CB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376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67B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41D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290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676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939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77C45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2823B5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2025-12-04T21:32:00Z</dcterms:created>
  <dcterms:modified xsi:type="dcterms:W3CDTF">2025-12-04T21:32:00Z</dcterms:modified>
</cp:coreProperties>
</file>