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3E4DA4" w:rsidRDefault="003E4DA4" w:rsidP="003E4DA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CONFECCIONES EXCLUSIVAS DEL NORESTE, S.A. DE C.V.</w:t>
      </w:r>
    </w:p>
    <w:p w:rsidR="003E4DA4" w:rsidRDefault="003E4DA4" w:rsidP="003E4DA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3E4DA4" w:rsidRDefault="003E4DA4" w:rsidP="003E4DA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3E4DA4" w:rsidRDefault="003E4DA4" w:rsidP="003E4DA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3E4DA4" w:rsidP="003E4DA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5624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Uniformes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E4DA4">
        <w:rPr>
          <w:rFonts w:ascii="Times New Roman" w:hAnsi="Times New Roman"/>
          <w:b/>
          <w:szCs w:val="24"/>
        </w:rPr>
        <w:t>moral</w:t>
      </w:r>
      <w:r w:rsidR="003E4DA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724AE7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E4DA4">
        <w:rPr>
          <w:rFonts w:ascii="Times New Roman" w:hAnsi="Times New Roman"/>
          <w:b/>
          <w:szCs w:val="24"/>
        </w:rPr>
        <w:t>moral</w:t>
      </w:r>
      <w:r w:rsidR="003E4DA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3E4DA4">
        <w:rPr>
          <w:rFonts w:ascii="Times New Roman" w:hAnsi="Times New Roman"/>
          <w:sz w:val="24"/>
          <w:szCs w:val="24"/>
        </w:rPr>
        <w:t>15</w:t>
      </w:r>
      <w:bookmarkStart w:id="0" w:name="_GoBack"/>
      <w:bookmarkEnd w:id="0"/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FB1" w:rsidRDefault="00066FB1">
      <w:r>
        <w:separator/>
      </w:r>
    </w:p>
  </w:endnote>
  <w:endnote w:type="continuationSeparator" w:id="0">
    <w:p w:rsidR="00066FB1" w:rsidRDefault="0006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FB1" w:rsidRDefault="00066FB1">
      <w:r>
        <w:separator/>
      </w:r>
    </w:p>
  </w:footnote>
  <w:footnote w:type="continuationSeparator" w:id="0">
    <w:p w:rsidR="00066FB1" w:rsidRDefault="0006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3FCFD4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2025-10-15T21:53:00Z</dcterms:created>
  <dcterms:modified xsi:type="dcterms:W3CDTF">2025-10-15T21:53:00Z</dcterms:modified>
</cp:coreProperties>
</file>