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C684E" w:rsidRDefault="006842B2" w:rsidP="00AC684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BASA INGENIERIA Y PROYECTOS AMBIENTALES</w:t>
      </w:r>
      <w:r w:rsidR="00AC684E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AC684E" w:rsidRDefault="00AC684E" w:rsidP="00AC684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AC684E" w:rsidRDefault="00AC684E" w:rsidP="00AC684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C684E" w:rsidRDefault="00AC684E" w:rsidP="00AC684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C684E" w:rsidP="00AC684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6842B2">
        <w:rPr>
          <w:rFonts w:ascii="Times New Roman" w:hAnsi="Times New Roman"/>
          <w:b/>
          <w:sz w:val="32"/>
          <w:szCs w:val="32"/>
        </w:rPr>
        <w:t>5689</w:t>
      </w: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BA1E1F">
        <w:rPr>
          <w:rFonts w:ascii="Times New Roman" w:hAnsi="Times New Roman"/>
          <w:b/>
          <w:bCs/>
          <w:sz w:val="28"/>
          <w:szCs w:val="28"/>
        </w:rPr>
        <w:t>Noviembre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E08" w:rsidRDefault="00117E08">
      <w:r>
        <w:separator/>
      </w:r>
    </w:p>
  </w:endnote>
  <w:endnote w:type="continuationSeparator" w:id="0">
    <w:p w:rsidR="00117E08" w:rsidRDefault="0011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E08" w:rsidRDefault="00117E08">
      <w:r>
        <w:separator/>
      </w:r>
    </w:p>
  </w:footnote>
  <w:footnote w:type="continuationSeparator" w:id="0">
    <w:p w:rsidR="00117E08" w:rsidRDefault="00117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6A7B68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2025-12-15T17:37:00Z</dcterms:created>
  <dcterms:modified xsi:type="dcterms:W3CDTF">2025-12-15T17:37:00Z</dcterms:modified>
</cp:coreProperties>
</file>