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95AC6" w:rsidRDefault="00795AC6" w:rsidP="00795AC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REYNA GONZALEZ MARIA DEL CARMEN</w:t>
      </w:r>
    </w:p>
    <w:p w:rsidR="00795AC6" w:rsidRDefault="00795AC6" w:rsidP="00795AC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95AC6" w:rsidRDefault="00795AC6" w:rsidP="00795AC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95AC6" w:rsidRDefault="00795AC6" w:rsidP="00795AC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95AC6" w:rsidP="00795AC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5781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Arrendamiento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95AC6">
        <w:rPr>
          <w:rFonts w:ascii="Times New Roman" w:hAnsi="Times New Roman"/>
          <w:b/>
          <w:szCs w:val="24"/>
        </w:rPr>
        <w:t>física</w:t>
      </w:r>
      <w:r w:rsidR="00795AC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795AC6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95AC6">
        <w:rPr>
          <w:rFonts w:ascii="Times New Roman" w:hAnsi="Times New Roman"/>
          <w:b/>
          <w:szCs w:val="24"/>
        </w:rPr>
        <w:t>física</w:t>
      </w:r>
      <w:r w:rsidR="00795AC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87D" w:rsidRDefault="0088487D">
      <w:r>
        <w:separator/>
      </w:r>
    </w:p>
  </w:endnote>
  <w:endnote w:type="continuationSeparator" w:id="0">
    <w:p w:rsidR="0088487D" w:rsidRDefault="0088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87D" w:rsidRDefault="0088487D">
      <w:r>
        <w:separator/>
      </w:r>
    </w:p>
  </w:footnote>
  <w:footnote w:type="continuationSeparator" w:id="0">
    <w:p w:rsidR="0088487D" w:rsidRDefault="00884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98F4CFA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2025-11-21T21:24:00Z</dcterms:created>
  <dcterms:modified xsi:type="dcterms:W3CDTF">2025-11-21T21:24:00Z</dcterms:modified>
</cp:coreProperties>
</file>