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D754C" w:rsidRDefault="00A26E6E" w:rsidP="00CD754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MATSURI MOTO</w:t>
      </w:r>
      <w:r w:rsidR="00CD754C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CD754C" w:rsidRDefault="00CD754C" w:rsidP="00CD754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D754C" w:rsidRDefault="00CD754C" w:rsidP="00CD754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D754C" w:rsidRDefault="00CD754C" w:rsidP="00CD754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D754C" w:rsidP="00CD754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A26E6E">
        <w:rPr>
          <w:rFonts w:ascii="Times New Roman" w:hAnsi="Times New Roman"/>
          <w:b/>
          <w:sz w:val="32"/>
          <w:szCs w:val="32"/>
        </w:rPr>
        <w:t>5816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A26E6E">
        <w:rPr>
          <w:rFonts w:ascii="Times New Roman" w:hAnsi="Times New Roman"/>
          <w:b/>
          <w:sz w:val="28"/>
          <w:szCs w:val="24"/>
        </w:rPr>
        <w:t>Venta de Motocicletas</w:t>
      </w:r>
      <w:r w:rsidR="00BD35D1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20300">
        <w:rPr>
          <w:rFonts w:ascii="Times New Roman" w:hAnsi="Times New Roman"/>
          <w:b/>
          <w:szCs w:val="24"/>
        </w:rPr>
        <w:t>moral</w:t>
      </w:r>
      <w:r w:rsidR="004203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bookmarkStart w:id="0" w:name="_GoBack"/>
      <w:bookmarkEnd w:id="0"/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E0A" w:rsidRDefault="00362E0A">
      <w:r>
        <w:separator/>
      </w:r>
    </w:p>
  </w:endnote>
  <w:endnote w:type="continuationSeparator" w:id="0">
    <w:p w:rsidR="00362E0A" w:rsidRDefault="0036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E0A" w:rsidRDefault="00362E0A">
      <w:r>
        <w:separator/>
      </w:r>
    </w:p>
  </w:footnote>
  <w:footnote w:type="continuationSeparator" w:id="0">
    <w:p w:rsidR="00362E0A" w:rsidRDefault="00362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3E4F9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2025-10-07T19:24:00Z</dcterms:created>
  <dcterms:modified xsi:type="dcterms:W3CDTF">2025-10-07T19:24:00Z</dcterms:modified>
</cp:coreProperties>
</file>