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710EC" w:rsidRDefault="000710EC" w:rsidP="000710E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LOZANO CAVAZOS REYNALDO RAMON</w:t>
      </w:r>
    </w:p>
    <w:p w:rsidR="000710EC" w:rsidRDefault="000710EC" w:rsidP="000710E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710EC" w:rsidRDefault="000710EC" w:rsidP="000710E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710EC" w:rsidRDefault="000710EC" w:rsidP="000710E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710EC" w:rsidP="000710E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6726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Comunicación Social y Publicidad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0710EC">
        <w:rPr>
          <w:rFonts w:ascii="Times New Roman" w:hAnsi="Times New Roman"/>
          <w:b/>
          <w:szCs w:val="24"/>
        </w:rPr>
        <w:t>física</w:t>
      </w:r>
      <w:r w:rsidR="000710E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24AE7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0710EC">
        <w:rPr>
          <w:rFonts w:ascii="Times New Roman" w:hAnsi="Times New Roman"/>
          <w:b/>
          <w:szCs w:val="24"/>
        </w:rPr>
        <w:t>física</w:t>
      </w:r>
      <w:r w:rsidR="000710EC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3B0" w:rsidRDefault="00FF53B0">
      <w:r>
        <w:separator/>
      </w:r>
    </w:p>
  </w:endnote>
  <w:endnote w:type="continuationSeparator" w:id="0">
    <w:p w:rsidR="00FF53B0" w:rsidRDefault="00FF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3B0" w:rsidRDefault="00FF53B0">
      <w:r>
        <w:separator/>
      </w:r>
    </w:p>
  </w:footnote>
  <w:footnote w:type="continuationSeparator" w:id="0">
    <w:p w:rsidR="00FF53B0" w:rsidRDefault="00FF5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2025-10-14T22:48:00Z</dcterms:created>
  <dcterms:modified xsi:type="dcterms:W3CDTF">2025-10-14T22:48:00Z</dcterms:modified>
</cp:coreProperties>
</file>