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50481" w:rsidRDefault="00D50481" w:rsidP="00D5048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HERNANDEZ TOVAR JOSE DE JESUS</w:t>
      </w:r>
    </w:p>
    <w:p w:rsidR="00D50481" w:rsidRDefault="00D50481" w:rsidP="00D5048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50481" w:rsidRDefault="00D50481" w:rsidP="00D5048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50481" w:rsidRDefault="00D50481" w:rsidP="00D5048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50481" w:rsidP="00D5048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6855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Equipos y Suministros de Defensa, Orden Publico, Protección, Vigilancia y Seguridad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50481">
        <w:rPr>
          <w:rFonts w:ascii="Times New Roman" w:hAnsi="Times New Roman"/>
          <w:b/>
          <w:szCs w:val="24"/>
        </w:rPr>
        <w:t>física</w:t>
      </w:r>
      <w:r w:rsidR="00D5048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0788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50481">
        <w:rPr>
          <w:rFonts w:ascii="Times New Roman" w:hAnsi="Times New Roman"/>
          <w:b/>
          <w:szCs w:val="24"/>
        </w:rPr>
        <w:t>física</w:t>
      </w:r>
      <w:r w:rsidR="00D50481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1A6" w:rsidRDefault="00DC61A6">
      <w:r>
        <w:separator/>
      </w:r>
    </w:p>
  </w:endnote>
  <w:endnote w:type="continuationSeparator" w:id="0">
    <w:p w:rsidR="00DC61A6" w:rsidRDefault="00DC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1A6" w:rsidRDefault="00DC61A6">
      <w:r>
        <w:separator/>
      </w:r>
    </w:p>
  </w:footnote>
  <w:footnote w:type="continuationSeparator" w:id="0">
    <w:p w:rsidR="00DC61A6" w:rsidRDefault="00DC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A87693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2025-11-06T17:15:00Z</cp:lastPrinted>
  <dcterms:created xsi:type="dcterms:W3CDTF">2025-11-10T16:23:00Z</dcterms:created>
  <dcterms:modified xsi:type="dcterms:W3CDTF">2025-11-10T16:25:00Z</dcterms:modified>
</cp:coreProperties>
</file>