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0A68AC" w:rsidRDefault="000A68AC" w:rsidP="000A68A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COMERCIALIZADORA DELSA, S.A. DE C.V. </w:t>
      </w:r>
    </w:p>
    <w:p w:rsidR="000A68AC" w:rsidRDefault="000A68AC" w:rsidP="000A68A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0A68AC" w:rsidRDefault="000A68AC" w:rsidP="000A68A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A68AC" w:rsidRDefault="000A68AC" w:rsidP="000A68A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A68AC" w:rsidP="000A68A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6933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Equipos de Limpieza y Suministros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5422E5">
        <w:rPr>
          <w:rFonts w:ascii="Times New Roman" w:hAnsi="Times New Roman"/>
          <w:b/>
          <w:szCs w:val="24"/>
        </w:rPr>
        <w:t>moral</w:t>
      </w:r>
      <w:r w:rsidR="005422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F4F9C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5422E5">
        <w:rPr>
          <w:rFonts w:ascii="Times New Roman" w:hAnsi="Times New Roman"/>
          <w:b/>
          <w:szCs w:val="24"/>
        </w:rPr>
        <w:t>moral</w:t>
      </w:r>
      <w:r w:rsidR="005422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657866" w:rsidRDefault="00657866" w:rsidP="00303058">
      <w:pPr>
        <w:rPr>
          <w:rFonts w:ascii="Times New Roman" w:hAnsi="Times New Roman"/>
          <w:szCs w:val="24"/>
        </w:rPr>
      </w:pPr>
    </w:p>
    <w:p w:rsidR="000E02B4" w:rsidRPr="003C67B3" w:rsidRDefault="000E02B4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8B40C6">
        <w:rPr>
          <w:rFonts w:ascii="Times New Roman" w:hAnsi="Times New Roman"/>
          <w:sz w:val="24"/>
          <w:szCs w:val="24"/>
        </w:rPr>
        <w:t>10</w:t>
      </w:r>
      <w:r w:rsidR="00ED22B2">
        <w:rPr>
          <w:rFonts w:ascii="Times New Roman" w:hAnsi="Times New Roman"/>
          <w:sz w:val="24"/>
          <w:szCs w:val="24"/>
        </w:rPr>
        <w:t xml:space="preserve">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4BB" w:rsidRDefault="00C044BB">
      <w:r>
        <w:separator/>
      </w:r>
    </w:p>
  </w:endnote>
  <w:endnote w:type="continuationSeparator" w:id="0">
    <w:p w:rsidR="00C044BB" w:rsidRDefault="00C0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4BB" w:rsidRDefault="00C044BB">
      <w:r>
        <w:separator/>
      </w:r>
    </w:p>
  </w:footnote>
  <w:footnote w:type="continuationSeparator" w:id="0">
    <w:p w:rsidR="00C044BB" w:rsidRDefault="00C04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5719"/>
    <w:rsid w:val="000261D1"/>
    <w:rsid w:val="00026391"/>
    <w:rsid w:val="0002684F"/>
    <w:rsid w:val="00026877"/>
    <w:rsid w:val="00027935"/>
    <w:rsid w:val="00027B99"/>
    <w:rsid w:val="00027C47"/>
    <w:rsid w:val="00027C61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1D7F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68AC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2B4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2C3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6BF9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D30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72B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0B7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4F9C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6C4C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02FE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650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777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562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2E5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1B5D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4D5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0C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19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3F4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A56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6F81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187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4F3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0C6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B76BA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65E3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B3D"/>
    <w:rsid w:val="00964CB4"/>
    <w:rsid w:val="00964D82"/>
    <w:rsid w:val="009654C9"/>
    <w:rsid w:val="00965966"/>
    <w:rsid w:val="00965A4B"/>
    <w:rsid w:val="00965FF6"/>
    <w:rsid w:val="0096616D"/>
    <w:rsid w:val="00966419"/>
    <w:rsid w:val="009665DC"/>
    <w:rsid w:val="00966749"/>
    <w:rsid w:val="009671A2"/>
    <w:rsid w:val="009672DF"/>
    <w:rsid w:val="0096749A"/>
    <w:rsid w:val="00967664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5838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2D5"/>
    <w:rsid w:val="00B70642"/>
    <w:rsid w:val="00B70B7C"/>
    <w:rsid w:val="00B7120B"/>
    <w:rsid w:val="00B71544"/>
    <w:rsid w:val="00B71997"/>
    <w:rsid w:val="00B7199F"/>
    <w:rsid w:val="00B71B8A"/>
    <w:rsid w:val="00B71E01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593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9C2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4BB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6D8D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1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4A5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21F5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38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9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193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CA9"/>
    <w:rsid w:val="00EC7D74"/>
    <w:rsid w:val="00ED09C7"/>
    <w:rsid w:val="00ED0B3C"/>
    <w:rsid w:val="00ED0ED8"/>
    <w:rsid w:val="00ED1D6B"/>
    <w:rsid w:val="00ED22B2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1E68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2026-09-07T18:55:00Z</cp:lastPrinted>
  <dcterms:created xsi:type="dcterms:W3CDTF">2026-09-10T17:11:00Z</dcterms:created>
  <dcterms:modified xsi:type="dcterms:W3CDTF">2026-09-10T17:11:00Z</dcterms:modified>
</cp:coreProperties>
</file>