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862DB" w:rsidRDefault="00F862DB" w:rsidP="00F862D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AMADOR SOTOMAYOR JULIO CESAR</w:t>
      </w:r>
    </w:p>
    <w:p w:rsidR="00F862DB" w:rsidRDefault="00F862DB" w:rsidP="00F862D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862DB" w:rsidRDefault="00F862DB" w:rsidP="00F862D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862DB" w:rsidRDefault="00F862DB" w:rsidP="00F862D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862DB" w:rsidP="00F862D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7240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Servicios de Comunicación Social y Publicidad </w:t>
      </w:r>
      <w:r w:rsidR="004F7E04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862DB">
        <w:rPr>
          <w:rFonts w:ascii="Times New Roman" w:hAnsi="Times New Roman"/>
          <w:b/>
          <w:szCs w:val="24"/>
        </w:rPr>
        <w:t>física</w:t>
      </w:r>
      <w:r w:rsidR="00F862D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862DB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862DB">
        <w:rPr>
          <w:rFonts w:ascii="Times New Roman" w:hAnsi="Times New Roman"/>
          <w:b/>
          <w:szCs w:val="24"/>
        </w:rPr>
        <w:t>física</w:t>
      </w:r>
      <w:r w:rsidR="00F862D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  <w:bookmarkStart w:id="0" w:name="_GoBack"/>
      <w:bookmarkEnd w:id="0"/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DC4" w:rsidRDefault="006B5DC4">
      <w:r>
        <w:separator/>
      </w:r>
    </w:p>
  </w:endnote>
  <w:endnote w:type="continuationSeparator" w:id="0">
    <w:p w:rsidR="006B5DC4" w:rsidRDefault="006B5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DC4" w:rsidRDefault="006B5DC4">
      <w:r>
        <w:separator/>
      </w:r>
    </w:p>
  </w:footnote>
  <w:footnote w:type="continuationSeparator" w:id="0">
    <w:p w:rsidR="006B5DC4" w:rsidRDefault="006B5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D00593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2025-12-03T19:09:00Z</dcterms:created>
  <dcterms:modified xsi:type="dcterms:W3CDTF">2025-12-03T19:09:00Z</dcterms:modified>
</cp:coreProperties>
</file>