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A7DDB" w:rsidRDefault="001A7DDB" w:rsidP="001A7DD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GRANEROS EL BRASIL. S.A. DE C.V.</w:t>
      </w:r>
    </w:p>
    <w:p w:rsidR="001A7DDB" w:rsidRDefault="001A7DDB" w:rsidP="001A7DD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1A7DDB" w:rsidRDefault="001A7DDB" w:rsidP="001A7DD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A7DDB" w:rsidRDefault="001A7DDB" w:rsidP="001A7DD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A7DDB" w:rsidP="001A7DD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 w:rsidRPr="001A7DDB"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7393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 w:rsidR="00C56DF6">
        <w:rPr>
          <w:rFonts w:ascii="Times New Roman" w:hAnsi="Times New Roman"/>
          <w:b/>
          <w:sz w:val="28"/>
          <w:szCs w:val="24"/>
        </w:rPr>
        <w:t>Servicio de Alimentos</w:t>
      </w:r>
      <w:r w:rsidR="00C56DF6">
        <w:rPr>
          <w:rFonts w:ascii="Times New Roman" w:hAnsi="Times New Roman"/>
          <w:sz w:val="32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>persona moral</w:t>
      </w:r>
      <w:r w:rsidR="001A7DD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>persona moral</w:t>
      </w:r>
      <w:r w:rsidR="001A7DDB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2E5" w:rsidRDefault="00C552E5">
      <w:r>
        <w:separator/>
      </w:r>
    </w:p>
  </w:endnote>
  <w:endnote w:type="continuationSeparator" w:id="0">
    <w:p w:rsidR="00C552E5" w:rsidRDefault="00C5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2E5" w:rsidRDefault="00C552E5">
      <w:r>
        <w:separator/>
      </w:r>
    </w:p>
  </w:footnote>
  <w:footnote w:type="continuationSeparator" w:id="0">
    <w:p w:rsidR="00C552E5" w:rsidRDefault="00C55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0FF34A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2025-11-07T22:14:00Z</dcterms:created>
  <dcterms:modified xsi:type="dcterms:W3CDTF">2025-11-07T22:14:00Z</dcterms:modified>
</cp:coreProperties>
</file>