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A3267" w:rsidRDefault="00FA3267" w:rsidP="00FA326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SUCEMSA, S.A. DE C.V.</w:t>
      </w:r>
    </w:p>
    <w:p w:rsidR="00FA3267" w:rsidRDefault="00FA3267" w:rsidP="00FA326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A3267" w:rsidRDefault="00FA3267" w:rsidP="00FA326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A3267" w:rsidRDefault="00FA3267" w:rsidP="00FA326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A3267" w:rsidP="00FA326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7466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Limpieza y Suministros, Descontaminación y Tratamientos de Residuos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1506A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913" w:rsidRDefault="00C13913">
      <w:r>
        <w:separator/>
      </w:r>
    </w:p>
  </w:endnote>
  <w:endnote w:type="continuationSeparator" w:id="0">
    <w:p w:rsidR="00C13913" w:rsidRDefault="00C1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913" w:rsidRDefault="00C13913">
      <w:r>
        <w:separator/>
      </w:r>
    </w:p>
  </w:footnote>
  <w:footnote w:type="continuationSeparator" w:id="0">
    <w:p w:rsidR="00C13913" w:rsidRDefault="00C13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285600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2025-12-02T22:26:00Z</cp:lastPrinted>
  <dcterms:created xsi:type="dcterms:W3CDTF">2025-12-15T16:15:00Z</dcterms:created>
  <dcterms:modified xsi:type="dcterms:W3CDTF">2025-12-15T16:16:00Z</dcterms:modified>
</cp:coreProperties>
</file>