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35542" w:rsidRDefault="00235542" w:rsidP="0023554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HUTH, S.A. DE C.V.</w:t>
      </w:r>
    </w:p>
    <w:p w:rsidR="00235542" w:rsidRDefault="00235542" w:rsidP="0023554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35542" w:rsidRDefault="00235542" w:rsidP="0023554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35542" w:rsidRDefault="00235542" w:rsidP="0023554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35542" w:rsidP="0023554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7528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 de Alimentos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235542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159C0">
        <w:rPr>
          <w:rFonts w:ascii="Times New Roman" w:hAnsi="Times New Roman"/>
          <w:b/>
          <w:szCs w:val="24"/>
        </w:rPr>
        <w:t>moral</w:t>
      </w:r>
      <w:r w:rsidR="003159C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2A6" w:rsidRDefault="000A72A6">
      <w:r>
        <w:separator/>
      </w:r>
    </w:p>
  </w:endnote>
  <w:endnote w:type="continuationSeparator" w:id="0">
    <w:p w:rsidR="000A72A6" w:rsidRDefault="000A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2A6" w:rsidRDefault="000A72A6">
      <w:r>
        <w:separator/>
      </w:r>
    </w:p>
  </w:footnote>
  <w:footnote w:type="continuationSeparator" w:id="0">
    <w:p w:rsidR="000A72A6" w:rsidRDefault="000A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2A8C7F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2025-12-04T17:39:00Z</dcterms:created>
  <dcterms:modified xsi:type="dcterms:W3CDTF">2025-12-04T17:39:00Z</dcterms:modified>
</cp:coreProperties>
</file>