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B504A6" w:rsidRDefault="00B504A6" w:rsidP="00B504A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NEBRASKA 24 HORAS, S.A. DE C.V. </w:t>
      </w:r>
    </w:p>
    <w:p w:rsidR="00B504A6" w:rsidRDefault="00B504A6" w:rsidP="00B504A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B504A6" w:rsidRDefault="00B504A6" w:rsidP="00B504A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B504A6" w:rsidRDefault="00B504A6" w:rsidP="00B504A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B504A6" w:rsidP="00B504A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7666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Alimentos y Bebidas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B504A6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40E" w:rsidRDefault="00BD040E">
      <w:r>
        <w:separator/>
      </w:r>
    </w:p>
  </w:endnote>
  <w:endnote w:type="continuationSeparator" w:id="0">
    <w:p w:rsidR="00BD040E" w:rsidRDefault="00BD0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40E" w:rsidRDefault="00BD040E">
      <w:r>
        <w:separator/>
      </w:r>
    </w:p>
  </w:footnote>
  <w:footnote w:type="continuationSeparator" w:id="0">
    <w:p w:rsidR="00BD040E" w:rsidRDefault="00BD0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866D31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2025-11-21T17:14:00Z</dcterms:created>
  <dcterms:modified xsi:type="dcterms:W3CDTF">2025-11-21T17:14:00Z</dcterms:modified>
</cp:coreProperties>
</file>