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723E2A" w:rsidRDefault="00C71E1F" w:rsidP="00723E2A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AB0A1B" w:rsidRDefault="00AB0A1B" w:rsidP="00C65E20">
      <w:pPr>
        <w:tabs>
          <w:tab w:val="left" w:pos="1455"/>
        </w:tabs>
        <w:jc w:val="both"/>
        <w:rPr>
          <w:rFonts w:ascii="Times New Roman" w:hAnsi="Times New Roman"/>
          <w:b/>
          <w:szCs w:val="24"/>
        </w:rPr>
      </w:pPr>
    </w:p>
    <w:p w:rsidR="003C2057" w:rsidRDefault="003C2057" w:rsidP="003C2057">
      <w:pPr>
        <w:jc w:val="both"/>
        <w:rPr>
          <w:rFonts w:ascii="Times New Roman" w:hAnsi="Times New Roman"/>
          <w:b/>
          <w:szCs w:val="24"/>
        </w:rPr>
      </w:pPr>
    </w:p>
    <w:p w:rsidR="00CC5DCB" w:rsidRDefault="00CC5DCB" w:rsidP="00CC5DC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PROSERV DE MONTERREY, S.A. DE C.V.</w:t>
      </w:r>
    </w:p>
    <w:p w:rsidR="00CC5DCB" w:rsidRDefault="00CC5DCB" w:rsidP="00CC5DCB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C5DCB" w:rsidRDefault="00CC5DCB" w:rsidP="00CC5DC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C5DCB" w:rsidRDefault="00CC5DCB" w:rsidP="00CC5DC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C5DCB" w:rsidP="00CC5DC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8006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Equipos y Suministros para Impresión, Fotografía y Audiovisuales</w:t>
      </w:r>
      <w:r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5422E5">
        <w:rPr>
          <w:rFonts w:ascii="Times New Roman" w:hAnsi="Times New Roman"/>
          <w:b/>
          <w:szCs w:val="24"/>
        </w:rPr>
        <w:t>moral</w:t>
      </w:r>
      <w:r w:rsidR="005422E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BC29C2">
        <w:rPr>
          <w:rFonts w:ascii="Times New Roman" w:hAnsi="Times New Roman"/>
          <w:b/>
          <w:bCs/>
          <w:sz w:val="28"/>
          <w:szCs w:val="28"/>
        </w:rPr>
        <w:t>Agosto</w:t>
      </w:r>
      <w:proofErr w:type="gramEnd"/>
      <w:r w:rsidR="00DF73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1F8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5422E5">
        <w:rPr>
          <w:rFonts w:ascii="Times New Roman" w:hAnsi="Times New Roman"/>
          <w:b/>
          <w:szCs w:val="24"/>
        </w:rPr>
        <w:t>moral</w:t>
      </w:r>
      <w:r w:rsidR="005422E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535F25" w:rsidRDefault="00535F25" w:rsidP="00303058">
      <w:pPr>
        <w:rPr>
          <w:rFonts w:ascii="Times New Roman" w:hAnsi="Times New Roman"/>
          <w:szCs w:val="24"/>
        </w:rPr>
      </w:pPr>
    </w:p>
    <w:p w:rsidR="00657866" w:rsidRPr="003C67B3" w:rsidRDefault="00657866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63193">
        <w:rPr>
          <w:rFonts w:ascii="Times New Roman" w:hAnsi="Times New Roman"/>
          <w:sz w:val="24"/>
          <w:szCs w:val="24"/>
        </w:rPr>
        <w:t>09</w:t>
      </w:r>
      <w:r w:rsidR="00ED22B2">
        <w:rPr>
          <w:rFonts w:ascii="Times New Roman" w:hAnsi="Times New Roman"/>
          <w:sz w:val="24"/>
          <w:szCs w:val="24"/>
        </w:rPr>
        <w:t xml:space="preserve"> de septiembre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BFC" w:rsidRDefault="00D95BFC">
      <w:r>
        <w:separator/>
      </w:r>
    </w:p>
  </w:endnote>
  <w:endnote w:type="continuationSeparator" w:id="0">
    <w:p w:rsidR="00D95BFC" w:rsidRDefault="00D95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BFC" w:rsidRDefault="00D95BFC">
      <w:r>
        <w:separator/>
      </w:r>
    </w:p>
  </w:footnote>
  <w:footnote w:type="continuationSeparator" w:id="0">
    <w:p w:rsidR="00D95BFC" w:rsidRDefault="00D95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54E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258"/>
    <w:rsid w:val="0002478F"/>
    <w:rsid w:val="00024938"/>
    <w:rsid w:val="00024D0E"/>
    <w:rsid w:val="00024FC3"/>
    <w:rsid w:val="00025220"/>
    <w:rsid w:val="0002546A"/>
    <w:rsid w:val="000255C4"/>
    <w:rsid w:val="00025719"/>
    <w:rsid w:val="000261D1"/>
    <w:rsid w:val="00026391"/>
    <w:rsid w:val="0002684F"/>
    <w:rsid w:val="00026877"/>
    <w:rsid w:val="00027935"/>
    <w:rsid w:val="00027B99"/>
    <w:rsid w:val="00027C47"/>
    <w:rsid w:val="00027C61"/>
    <w:rsid w:val="00030D06"/>
    <w:rsid w:val="000310E0"/>
    <w:rsid w:val="00031155"/>
    <w:rsid w:val="0003123D"/>
    <w:rsid w:val="000313F6"/>
    <w:rsid w:val="000319DA"/>
    <w:rsid w:val="00031A59"/>
    <w:rsid w:val="00031F8E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1D7F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D56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071"/>
    <w:rsid w:val="000A3239"/>
    <w:rsid w:val="000A35ED"/>
    <w:rsid w:val="000A52B0"/>
    <w:rsid w:val="000A6005"/>
    <w:rsid w:val="000A6259"/>
    <w:rsid w:val="000A72A6"/>
    <w:rsid w:val="000A75F4"/>
    <w:rsid w:val="000A77FA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6B8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2B89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17F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A83"/>
    <w:rsid w:val="00106F32"/>
    <w:rsid w:val="00106FF7"/>
    <w:rsid w:val="0010720A"/>
    <w:rsid w:val="00107649"/>
    <w:rsid w:val="00107667"/>
    <w:rsid w:val="0010782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6BF9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D30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104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6E39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BCD"/>
    <w:rsid w:val="001F0C7C"/>
    <w:rsid w:val="001F1B42"/>
    <w:rsid w:val="001F1E4C"/>
    <w:rsid w:val="001F2123"/>
    <w:rsid w:val="001F218B"/>
    <w:rsid w:val="001F225D"/>
    <w:rsid w:val="001F2A26"/>
    <w:rsid w:val="001F2C36"/>
    <w:rsid w:val="001F30B7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38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8FC"/>
    <w:rsid w:val="002B394A"/>
    <w:rsid w:val="002B3CE5"/>
    <w:rsid w:val="002B42E0"/>
    <w:rsid w:val="002B482E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0EE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8C1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2B6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4A59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215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02FE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283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1DB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257D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57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C7D4F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C07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0E50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37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0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57FE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650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500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BA8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2604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C4A"/>
    <w:rsid w:val="004C4E6A"/>
    <w:rsid w:val="004C66E8"/>
    <w:rsid w:val="004C6777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562"/>
    <w:rsid w:val="004D3988"/>
    <w:rsid w:val="004D3B63"/>
    <w:rsid w:val="004D4352"/>
    <w:rsid w:val="004D48B7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6FE5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7CD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9C3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2E5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5E6A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5E2E"/>
    <w:rsid w:val="00566355"/>
    <w:rsid w:val="00566521"/>
    <w:rsid w:val="005666FD"/>
    <w:rsid w:val="0056691F"/>
    <w:rsid w:val="00566F78"/>
    <w:rsid w:val="005674C5"/>
    <w:rsid w:val="0056772A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CF4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1B5D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2884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612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1FA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1F6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0C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6C5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19"/>
    <w:rsid w:val="006475B6"/>
    <w:rsid w:val="006475FD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919"/>
    <w:rsid w:val="00664CA4"/>
    <w:rsid w:val="00664E2C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3F4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A56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9DA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5CB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689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3ED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6F81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47AA7"/>
    <w:rsid w:val="00747AC9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1B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52A"/>
    <w:rsid w:val="00770675"/>
    <w:rsid w:val="00770883"/>
    <w:rsid w:val="00770BE3"/>
    <w:rsid w:val="00770DF0"/>
    <w:rsid w:val="0077103E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4F4"/>
    <w:rsid w:val="0078272E"/>
    <w:rsid w:val="00782745"/>
    <w:rsid w:val="00782982"/>
    <w:rsid w:val="00782E7B"/>
    <w:rsid w:val="00783696"/>
    <w:rsid w:val="00783C12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AEA"/>
    <w:rsid w:val="00796E78"/>
    <w:rsid w:val="007A061B"/>
    <w:rsid w:val="007A064E"/>
    <w:rsid w:val="007A082B"/>
    <w:rsid w:val="007A0AD2"/>
    <w:rsid w:val="007A0B52"/>
    <w:rsid w:val="007A0E02"/>
    <w:rsid w:val="007A113C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C41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5E67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1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3EA6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A37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EEF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D76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87F"/>
    <w:rsid w:val="008B6DE5"/>
    <w:rsid w:val="008B76BA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342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96C"/>
    <w:rsid w:val="008C6D44"/>
    <w:rsid w:val="008C7408"/>
    <w:rsid w:val="008C7511"/>
    <w:rsid w:val="008C7AAF"/>
    <w:rsid w:val="008D002D"/>
    <w:rsid w:val="008D035D"/>
    <w:rsid w:val="008D284C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A2E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B6E"/>
    <w:rsid w:val="00910D6D"/>
    <w:rsid w:val="00910F20"/>
    <w:rsid w:val="009110E5"/>
    <w:rsid w:val="0091179D"/>
    <w:rsid w:val="00911B12"/>
    <w:rsid w:val="00911BB8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65E3"/>
    <w:rsid w:val="00947936"/>
    <w:rsid w:val="009479CB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5DC"/>
    <w:rsid w:val="00966749"/>
    <w:rsid w:val="009671A2"/>
    <w:rsid w:val="009672DF"/>
    <w:rsid w:val="0096749A"/>
    <w:rsid w:val="00967664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DBF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FD3"/>
    <w:rsid w:val="00991327"/>
    <w:rsid w:val="00991679"/>
    <w:rsid w:val="00991C02"/>
    <w:rsid w:val="009921F9"/>
    <w:rsid w:val="009923AA"/>
    <w:rsid w:val="00992567"/>
    <w:rsid w:val="00992B88"/>
    <w:rsid w:val="009939B9"/>
    <w:rsid w:val="009939C8"/>
    <w:rsid w:val="00993AEE"/>
    <w:rsid w:val="009943F9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B8B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422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8EF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4D11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DB1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56D"/>
    <w:rsid w:val="00A05A26"/>
    <w:rsid w:val="00A06240"/>
    <w:rsid w:val="00A063AC"/>
    <w:rsid w:val="00A064EC"/>
    <w:rsid w:val="00A0673A"/>
    <w:rsid w:val="00A06B73"/>
    <w:rsid w:val="00A0719C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853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49A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D7BD4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5F"/>
    <w:rsid w:val="00AE75E7"/>
    <w:rsid w:val="00AE7B55"/>
    <w:rsid w:val="00AE7C92"/>
    <w:rsid w:val="00AF041F"/>
    <w:rsid w:val="00AF0903"/>
    <w:rsid w:val="00AF132F"/>
    <w:rsid w:val="00AF1C74"/>
    <w:rsid w:val="00AF1D09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2FE"/>
    <w:rsid w:val="00B049F9"/>
    <w:rsid w:val="00B0534B"/>
    <w:rsid w:val="00B054A0"/>
    <w:rsid w:val="00B05DA2"/>
    <w:rsid w:val="00B06319"/>
    <w:rsid w:val="00B073C7"/>
    <w:rsid w:val="00B075EF"/>
    <w:rsid w:val="00B07F65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29B9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2D5"/>
    <w:rsid w:val="00B70642"/>
    <w:rsid w:val="00B70B7C"/>
    <w:rsid w:val="00B7120B"/>
    <w:rsid w:val="00B71544"/>
    <w:rsid w:val="00B71997"/>
    <w:rsid w:val="00B7199F"/>
    <w:rsid w:val="00B71B8A"/>
    <w:rsid w:val="00B71E01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214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593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80D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6D9"/>
    <w:rsid w:val="00BA6C9B"/>
    <w:rsid w:val="00BA6E06"/>
    <w:rsid w:val="00BA7103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9C2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9C2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6D8D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806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88"/>
    <w:rsid w:val="00C330CD"/>
    <w:rsid w:val="00C33C31"/>
    <w:rsid w:val="00C342E8"/>
    <w:rsid w:val="00C34A07"/>
    <w:rsid w:val="00C34C1F"/>
    <w:rsid w:val="00C34E01"/>
    <w:rsid w:val="00C3520A"/>
    <w:rsid w:val="00C35481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471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4A5"/>
    <w:rsid w:val="00C53A39"/>
    <w:rsid w:val="00C53AA5"/>
    <w:rsid w:val="00C53C22"/>
    <w:rsid w:val="00C53D38"/>
    <w:rsid w:val="00C53DC5"/>
    <w:rsid w:val="00C5400E"/>
    <w:rsid w:val="00C542B7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21F5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38"/>
    <w:rsid w:val="00CA3558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1F29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5DCB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5B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3E6"/>
    <w:rsid w:val="00D02438"/>
    <w:rsid w:val="00D02492"/>
    <w:rsid w:val="00D02700"/>
    <w:rsid w:val="00D03077"/>
    <w:rsid w:val="00D030FF"/>
    <w:rsid w:val="00D03179"/>
    <w:rsid w:val="00D0323B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9E2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43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232"/>
    <w:rsid w:val="00D35C9E"/>
    <w:rsid w:val="00D36610"/>
    <w:rsid w:val="00D368A9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45D"/>
    <w:rsid w:val="00D45F5C"/>
    <w:rsid w:val="00D46381"/>
    <w:rsid w:val="00D4640C"/>
    <w:rsid w:val="00D46768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3759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5F74"/>
    <w:rsid w:val="00D76219"/>
    <w:rsid w:val="00D76BBD"/>
    <w:rsid w:val="00D77046"/>
    <w:rsid w:val="00D77184"/>
    <w:rsid w:val="00D7780A"/>
    <w:rsid w:val="00D778C1"/>
    <w:rsid w:val="00D80547"/>
    <w:rsid w:val="00D80708"/>
    <w:rsid w:val="00D807B7"/>
    <w:rsid w:val="00D807F6"/>
    <w:rsid w:val="00D81489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8EB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1912"/>
    <w:rsid w:val="00D91D8A"/>
    <w:rsid w:val="00D9206A"/>
    <w:rsid w:val="00D92406"/>
    <w:rsid w:val="00D92524"/>
    <w:rsid w:val="00D9288A"/>
    <w:rsid w:val="00D937C9"/>
    <w:rsid w:val="00D94597"/>
    <w:rsid w:val="00D94EFE"/>
    <w:rsid w:val="00D94F59"/>
    <w:rsid w:val="00D95053"/>
    <w:rsid w:val="00D9585F"/>
    <w:rsid w:val="00D95BFC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AC8"/>
    <w:rsid w:val="00DA6B2D"/>
    <w:rsid w:val="00DA6B66"/>
    <w:rsid w:val="00DA6BDF"/>
    <w:rsid w:val="00DA6F54"/>
    <w:rsid w:val="00DA70C5"/>
    <w:rsid w:val="00DA7306"/>
    <w:rsid w:val="00DA760D"/>
    <w:rsid w:val="00DA7765"/>
    <w:rsid w:val="00DA792F"/>
    <w:rsid w:val="00DB03DF"/>
    <w:rsid w:val="00DB0539"/>
    <w:rsid w:val="00DB0564"/>
    <w:rsid w:val="00DB09E5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9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971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7B2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6A9F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658"/>
    <w:rsid w:val="00E438E6"/>
    <w:rsid w:val="00E4428C"/>
    <w:rsid w:val="00E44338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D83"/>
    <w:rsid w:val="00E60F92"/>
    <w:rsid w:val="00E615CB"/>
    <w:rsid w:val="00E618F7"/>
    <w:rsid w:val="00E627D1"/>
    <w:rsid w:val="00E62F96"/>
    <w:rsid w:val="00E6300E"/>
    <w:rsid w:val="00E630E6"/>
    <w:rsid w:val="00E63193"/>
    <w:rsid w:val="00E63201"/>
    <w:rsid w:val="00E6352D"/>
    <w:rsid w:val="00E63B05"/>
    <w:rsid w:val="00E640E3"/>
    <w:rsid w:val="00E64206"/>
    <w:rsid w:val="00E64380"/>
    <w:rsid w:val="00E6454E"/>
    <w:rsid w:val="00E64619"/>
    <w:rsid w:val="00E64BED"/>
    <w:rsid w:val="00E64D96"/>
    <w:rsid w:val="00E65063"/>
    <w:rsid w:val="00E65222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472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737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3EF3"/>
    <w:rsid w:val="00E947AD"/>
    <w:rsid w:val="00E94F57"/>
    <w:rsid w:val="00E954A0"/>
    <w:rsid w:val="00E9598A"/>
    <w:rsid w:val="00E95C37"/>
    <w:rsid w:val="00E95D32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1B6E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936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CA9"/>
    <w:rsid w:val="00EC7D74"/>
    <w:rsid w:val="00ED09C7"/>
    <w:rsid w:val="00ED0B3C"/>
    <w:rsid w:val="00ED0ED8"/>
    <w:rsid w:val="00ED1D6B"/>
    <w:rsid w:val="00ED22B2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47"/>
    <w:rsid w:val="00F040D4"/>
    <w:rsid w:val="00F04588"/>
    <w:rsid w:val="00F04597"/>
    <w:rsid w:val="00F045A1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61A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4E4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3328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969"/>
    <w:rsid w:val="00F81592"/>
    <w:rsid w:val="00F816AF"/>
    <w:rsid w:val="00F81B61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69E6"/>
    <w:rsid w:val="00FD700B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0B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2026-09-07T18:55:00Z</cp:lastPrinted>
  <dcterms:created xsi:type="dcterms:W3CDTF">2026-09-09T21:49:00Z</dcterms:created>
  <dcterms:modified xsi:type="dcterms:W3CDTF">2026-09-09T21:49:00Z</dcterms:modified>
</cp:coreProperties>
</file>