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160275" w:rsidRDefault="00160275" w:rsidP="00160275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DIAZ ROJAS JAVIER</w:t>
      </w:r>
    </w:p>
    <w:p w:rsidR="00160275" w:rsidRDefault="00160275" w:rsidP="00160275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160275" w:rsidRDefault="00160275" w:rsidP="0016027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160275" w:rsidRDefault="00160275" w:rsidP="0016027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160275" w:rsidP="0016027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8040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Arreglos Florales</w:t>
      </w:r>
      <w:r w:rsidR="000B125D"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160275">
        <w:rPr>
          <w:rFonts w:ascii="Times New Roman" w:hAnsi="Times New Roman"/>
          <w:b/>
          <w:szCs w:val="24"/>
        </w:rPr>
        <w:t>física</w:t>
      </w:r>
      <w:r w:rsidR="0016027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D754C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160275">
        <w:rPr>
          <w:rFonts w:ascii="Times New Roman" w:hAnsi="Times New Roman"/>
          <w:b/>
          <w:szCs w:val="24"/>
        </w:rPr>
        <w:t>física</w:t>
      </w:r>
      <w:r w:rsidR="00160275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26E6E">
        <w:rPr>
          <w:rFonts w:ascii="Times New Roman" w:hAnsi="Times New Roman"/>
          <w:sz w:val="24"/>
          <w:szCs w:val="24"/>
        </w:rPr>
        <w:t>07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B28" w:rsidRDefault="004C6B28">
      <w:r>
        <w:separator/>
      </w:r>
    </w:p>
  </w:endnote>
  <w:endnote w:type="continuationSeparator" w:id="0">
    <w:p w:rsidR="004C6B28" w:rsidRDefault="004C6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B28" w:rsidRDefault="004C6B28">
      <w:r>
        <w:separator/>
      </w:r>
    </w:p>
  </w:footnote>
  <w:footnote w:type="continuationSeparator" w:id="0">
    <w:p w:rsidR="004C6B28" w:rsidRDefault="004C6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274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2025-10-07T21:45:00Z</dcterms:created>
  <dcterms:modified xsi:type="dcterms:W3CDTF">2025-10-07T21:45:00Z</dcterms:modified>
</cp:coreProperties>
</file>